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EB638B" w14:textId="77777777" w:rsidR="003F28BD" w:rsidRPr="000A5FCC" w:rsidRDefault="00557E76" w:rsidP="003F28BD">
      <w:pPr>
        <w:pStyle w:val="Heading1"/>
      </w:pPr>
      <w:r>
        <w:t>FOR SALE</w:t>
      </w:r>
    </w:p>
    <w:p w14:paraId="4156B0F3" w14:textId="77777777" w:rsidR="00557E76" w:rsidRDefault="00557E76" w:rsidP="00FE5B25">
      <w:pPr>
        <w:pStyle w:val="Heading1"/>
        <w:rPr>
          <w:color w:val="00B0F0"/>
        </w:rPr>
      </w:pPr>
      <w:r>
        <w:rPr>
          <w:color w:val="00B0F0"/>
        </w:rPr>
        <w:t>SELF CONTAINED BUILDING</w:t>
      </w:r>
    </w:p>
    <w:p w14:paraId="35CF31DF" w14:textId="77777777" w:rsidR="00557E76" w:rsidRDefault="00557E76" w:rsidP="00FE5B25">
      <w:pPr>
        <w:pStyle w:val="Heading1"/>
        <w:rPr>
          <w:color w:val="00B0F0"/>
        </w:rPr>
      </w:pPr>
      <w:r>
        <w:rPr>
          <w:color w:val="00B0F0"/>
        </w:rPr>
        <w:t xml:space="preserve">WITH PARKING </w:t>
      </w:r>
    </w:p>
    <w:p w14:paraId="68B8F873" w14:textId="77777777" w:rsidR="00557E76" w:rsidRDefault="00557E76" w:rsidP="00FE5B25">
      <w:pPr>
        <w:pStyle w:val="Heading1"/>
        <w:rPr>
          <w:color w:val="00B0F0"/>
        </w:rPr>
      </w:pPr>
      <w:r>
        <w:rPr>
          <w:color w:val="00B0F0"/>
        </w:rPr>
        <w:t xml:space="preserve">Development Potential </w:t>
      </w:r>
    </w:p>
    <w:p w14:paraId="1B2035B6" w14:textId="62C92728" w:rsidR="00FE5B25" w:rsidRPr="00FE5B25" w:rsidRDefault="00557E76" w:rsidP="00FE5B25">
      <w:pPr>
        <w:pStyle w:val="Heading1"/>
      </w:pPr>
      <w:proofErr w:type="spellStart"/>
      <w:r>
        <w:rPr>
          <w:color w:val="00B0F0"/>
        </w:rPr>
        <w:t>Approx</w:t>
      </w:r>
      <w:proofErr w:type="spellEnd"/>
      <w:r>
        <w:rPr>
          <w:color w:val="00B0F0"/>
        </w:rPr>
        <w:t xml:space="preserve"> 2</w:t>
      </w:r>
      <w:r w:rsidR="00585D7F">
        <w:rPr>
          <w:color w:val="00B0F0"/>
        </w:rPr>
        <w:t>,</w:t>
      </w:r>
      <w:r>
        <w:rPr>
          <w:color w:val="00B0F0"/>
        </w:rPr>
        <w:t>100</w:t>
      </w:r>
      <w:r w:rsidR="00585D7F">
        <w:rPr>
          <w:color w:val="00B0F0"/>
        </w:rPr>
        <w:t xml:space="preserve"> </w:t>
      </w:r>
      <w:proofErr w:type="spellStart"/>
      <w:r>
        <w:rPr>
          <w:color w:val="00B0F0"/>
        </w:rPr>
        <w:t>sq</w:t>
      </w:r>
      <w:proofErr w:type="spellEnd"/>
      <w:r>
        <w:rPr>
          <w:color w:val="00B0F0"/>
        </w:rPr>
        <w:t xml:space="preserve"> ft</w:t>
      </w:r>
      <w:r w:rsidR="00FE5B25" w:rsidRPr="00FE5B25">
        <w:t xml:space="preserve"> </w:t>
      </w:r>
    </w:p>
    <w:p w14:paraId="3DB94A1B" w14:textId="1611C726" w:rsidR="00FE5B25" w:rsidRPr="00FE5B25" w:rsidRDefault="003F28BD" w:rsidP="0027186C">
      <w:pPr>
        <w:jc w:val="center"/>
        <w:rPr>
          <w:b/>
          <w:bCs/>
          <w:sz w:val="36"/>
          <w:szCs w:val="3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4DEEE0F" wp14:editId="086885D6">
                <wp:simplePos x="0" y="0"/>
                <wp:positionH relativeFrom="column">
                  <wp:posOffset>-914400</wp:posOffset>
                </wp:positionH>
                <wp:positionV relativeFrom="paragraph">
                  <wp:posOffset>262890</wp:posOffset>
                </wp:positionV>
                <wp:extent cx="7538720" cy="4989830"/>
                <wp:effectExtent l="0" t="0" r="5080" b="1270"/>
                <wp:wrapTopAndBottom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38720" cy="49898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1BE378" w14:textId="0F03415B" w:rsidR="003F28BD" w:rsidRDefault="00557E76" w:rsidP="003F28B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BD9819" wp14:editId="564E258C">
                                  <wp:extent cx="7575550" cy="5395865"/>
                                  <wp:effectExtent l="0" t="0" r="0" b="1905"/>
                                  <wp:docPr id="69064406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9064406" name="Picture 69064406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>
                                            <a:off x="0" y="0"/>
                                            <a:ext cx="7609245" cy="54198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DEEE0F" id="_x0000_t202" coordsize="21600,21600" o:spt="202" path="m,l,21600r21600,l21600,xe">
                <v:stroke joinstyle="miter"/>
                <v:path gradientshapeok="t" o:connecttype="rect"/>
              </v:shapetype>
              <v:shape id="Text Box 27" o:spid="_x0000_s1026" type="#_x0000_t202" style="position:absolute;left:0;text-align:left;margin-left:-1in;margin-top:20.7pt;width:593.6pt;height:392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ZHYpIwIAAEUEAAAOAAAAZHJzL2Uyb0RvYy54bWysU8tu2zAQvBfoPxC81/KjSRzBcuA6cFEg&#13;&#10;SAI4Rc40RVkCKC67pC25X98lJdlp2lPRC7XivmeGi7u21uyo0FVgMj4ZjTlTRkJemX3Gv79sPs05&#13;&#10;c16YXGgwKuMn5fjd8uOHRWNTNYUSdK6QURHj0sZmvPTepkniZKlq4UZglSFnAVgLT7+4T3IUDVWv&#13;&#10;dTIdj6+TBjC3CFI5R7f3nZMvY/2iUNI/FYVTnumM02w+nhjPXTiT5UKkexS2rGQ/hviHKWpRGWp6&#13;&#10;LnUvvGAHrP4oVVcSwUHhRxLqBIqikiruQNtMxu+22ZbCqrgLgePsGSb3/8rKx+PWPiPz7RdoicAA&#13;&#10;SGNd6ugy7NMWWIcvTcrITxCezrCp1jNJlzdXs/nNlFySfJ9v57fzWQQ2uaRbdP6rgpoFI+NIvES4&#13;&#10;xPHBeWpJoUNI6OZAV/mm0jr+BC2otUZ2FMSi9nFIyvgtShvWZPx6djWOhQ2E9K6yNtTgslSwfLtr&#13;&#10;+013kJ8IAIROG87KTUVDPgjnnwWSGGgxErh/oqPQQE2gtzgrAX/+7T7EE0fk5awhcWXc/TgIVJzp&#13;&#10;b4bYC0ocDByM3WCYQ70G2nRCT8fKaFICej2YBUL9SrpfhS7kEkZSr4z7wVz7TuL0bqRarWIQ6c0K&#13;&#10;/2C2VobSAdkA+Uv7KtD2vHii9BEG2Yn0HT1dbMg0sDp4KKrIXQC0Q7HHmbQaKe3fVXgMb/9j1OX1&#13;&#10;L38BAAD//wMAUEsDBBQABgAIAAAAIQCL14bq6QAAABEBAAAPAAAAZHJzL2Rvd25yZXYueG1sTI/N&#13;&#10;TsMwEITvSLyDtUhcUOskWG2Vxqn4EQckKkRb9ezGJgm11yF225SnZ3uCy0qrnZ2Zr1gMzrKj6UPr&#13;&#10;UUI6ToAZrLxusZawWb+MZsBCVKiV9WgknE2ARXl9Vahc+xN+mOMq1oxMMORKQhNjl3MeqsY4Fca+&#13;&#10;M0i3T987FWnta657dSJzZ3mWJBPuVIuU0KjOPDWm2q8OTsLsLJZ328l0+2XfXx+bn/ob3/ZKytub&#13;&#10;4XlO42EOLJoh/n3AhYH6Q0nFdv6AOjArYZQKQURRgkgFsIsiEfcZsB2FZNMMeFnw/yTlLwAAAP//&#13;&#10;AwBQSwECLQAUAAYACAAAACEAtoM4kv4AAADhAQAAEwAAAAAAAAAAAAAAAAAAAAAAW0NvbnRlbnRf&#13;&#10;VHlwZXNdLnhtbFBLAQItABQABgAIAAAAIQA4/SH/1gAAAJQBAAALAAAAAAAAAAAAAAAAAC8BAABf&#13;&#10;cmVscy8ucmVsc1BLAQItABQABgAIAAAAIQB4ZHYpIwIAAEUEAAAOAAAAAAAAAAAAAAAAAC4CAABk&#13;&#10;cnMvZTJvRG9jLnhtbFBLAQItABQABgAIAAAAIQCL14bq6QAAABEBAAAPAAAAAAAAAAAAAAAAAH0E&#13;&#10;AABkcnMvZG93bnJldi54bWxQSwUGAAAAAAQABADzAAAAkwUAAAAA&#13;&#10;" fillcolor="white [3201]" stroked="f" strokeweight=".5pt">
                <v:textbox inset="0,0,0,0">
                  <w:txbxContent>
                    <w:p w14:paraId="201BE378" w14:textId="0F03415B" w:rsidR="003F28BD" w:rsidRDefault="00557E76" w:rsidP="003F28BD">
                      <w:r>
                        <w:rPr>
                          <w:noProof/>
                        </w:rPr>
                        <w:drawing>
                          <wp:inline distT="0" distB="0" distL="0" distR="0" wp14:anchorId="74BD9819" wp14:editId="564E258C">
                            <wp:extent cx="7575550" cy="5395865"/>
                            <wp:effectExtent l="0" t="0" r="0" b="1905"/>
                            <wp:docPr id="69064406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9064406" name="Picture 69064406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0800000">
                                      <a:off x="0" y="0"/>
                                      <a:ext cx="7609245" cy="54198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27186C">
        <w:rPr>
          <w:b/>
          <w:bCs/>
          <w:sz w:val="36"/>
          <w:szCs w:val="36"/>
        </w:rPr>
        <w:br/>
      </w:r>
      <w:r w:rsidR="00D3517B">
        <w:rPr>
          <w:b/>
          <w:bCs/>
          <w:sz w:val="36"/>
          <w:szCs w:val="36"/>
        </w:rPr>
        <w:t xml:space="preserve"> </w:t>
      </w:r>
      <w:r w:rsidR="00557E76">
        <w:rPr>
          <w:b/>
          <w:bCs/>
          <w:sz w:val="36"/>
          <w:szCs w:val="36"/>
        </w:rPr>
        <w:t>185A OXFORD ROAD</w:t>
      </w:r>
      <w:r w:rsidR="0027186C">
        <w:rPr>
          <w:b/>
          <w:bCs/>
          <w:sz w:val="36"/>
          <w:szCs w:val="36"/>
        </w:rPr>
        <w:br/>
      </w:r>
      <w:r w:rsidR="00557E76">
        <w:rPr>
          <w:b/>
          <w:bCs/>
          <w:sz w:val="36"/>
          <w:szCs w:val="36"/>
        </w:rPr>
        <w:t>READING</w:t>
      </w:r>
      <w:r w:rsidR="00D3517B">
        <w:rPr>
          <w:b/>
          <w:bCs/>
          <w:sz w:val="36"/>
          <w:szCs w:val="36"/>
        </w:rPr>
        <w:t xml:space="preserve"> RG1 7UZ</w:t>
      </w:r>
    </w:p>
    <w:p w14:paraId="085CB020" w14:textId="77777777" w:rsidR="003F28BD" w:rsidRDefault="003F28BD" w:rsidP="003F28BD"/>
    <w:p w14:paraId="66DD6595" w14:textId="77777777" w:rsidR="00D2212C" w:rsidRPr="00C66D68" w:rsidRDefault="00342597" w:rsidP="0027186C">
      <w:pPr>
        <w:jc w:val="center"/>
      </w:pPr>
      <w:r>
        <w:rPr>
          <w:noProof/>
        </w:rPr>
        <w:lastRenderedPageBreak/>
        <w:drawing>
          <wp:inline distT="0" distB="0" distL="0" distR="0" wp14:anchorId="582B5A00" wp14:editId="5C06E2A4">
            <wp:extent cx="5299294" cy="3974471"/>
            <wp:effectExtent l="0" t="0" r="0" b="635"/>
            <wp:docPr id="380922908" name="Picture 2" descr="A picture containing wall, indoor, floor, til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922908" name="Picture 2" descr="A picture containing wall, indoor, floor, tiled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323045" cy="3992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EFA8A" w14:textId="77777777" w:rsidR="003F28BD" w:rsidRDefault="003F28BD" w:rsidP="003F28BD"/>
    <w:p w14:paraId="462E722C" w14:textId="77777777" w:rsidR="003F28BD" w:rsidRDefault="003F28BD" w:rsidP="003F28BD">
      <w:pPr>
        <w:sectPr w:rsidR="003F28BD" w:rsidSect="001279B4">
          <w:headerReference w:type="default" r:id="rId13"/>
          <w:footerReference w:type="default" r:id="rId14"/>
          <w:pgSz w:w="11894" w:h="16834" w:code="1"/>
          <w:pgMar w:top="2672" w:right="1188" w:bottom="1440" w:left="1440" w:header="0" w:footer="0" w:gutter="0"/>
          <w:cols w:space="720"/>
          <w:docGrid w:linePitch="360"/>
        </w:sectPr>
      </w:pPr>
    </w:p>
    <w:p w14:paraId="7EDEED5A" w14:textId="77777777" w:rsidR="003F28BD" w:rsidRPr="00252984" w:rsidRDefault="003F28BD" w:rsidP="003F28BD">
      <w:pPr>
        <w:pStyle w:val="Heading2"/>
      </w:pPr>
      <w:r w:rsidRPr="00252984">
        <w:t>LOCATION</w:t>
      </w:r>
    </w:p>
    <w:p w14:paraId="4944A110" w14:textId="4F8067F0" w:rsidR="00D3517B" w:rsidRPr="0027186C" w:rsidRDefault="00D3517B" w:rsidP="00D3517B">
      <w:pPr>
        <w:rPr>
          <w:spacing w:val="-2"/>
        </w:rPr>
      </w:pPr>
      <w:r w:rsidRPr="0027186C">
        <w:rPr>
          <w:spacing w:val="-2"/>
        </w:rPr>
        <w:t>The property is located on the busy Oxford Road just a short walk from Reading Town Centre</w:t>
      </w:r>
      <w:r w:rsidR="00D2212C" w:rsidRPr="0027186C">
        <w:rPr>
          <w:spacing w:val="-2"/>
        </w:rPr>
        <w:t>.</w:t>
      </w:r>
      <w:r w:rsidR="0027186C" w:rsidRPr="0027186C">
        <w:rPr>
          <w:spacing w:val="-2"/>
        </w:rPr>
        <w:t xml:space="preserve"> </w:t>
      </w:r>
      <w:r w:rsidRPr="0027186C">
        <w:rPr>
          <w:spacing w:val="-2"/>
        </w:rPr>
        <w:t>Oxford road is the main route providing access to the west of Reading and benefits from a variety of retail and industrial units and provides access to the M4 motorway at junction 12.</w:t>
      </w:r>
    </w:p>
    <w:p w14:paraId="68E3B6F4" w14:textId="77777777" w:rsidR="003F28BD" w:rsidRPr="00252984" w:rsidRDefault="003F28BD" w:rsidP="0027186C">
      <w:pPr>
        <w:pStyle w:val="Heading2"/>
      </w:pPr>
      <w:r>
        <w:br/>
      </w:r>
      <w:r w:rsidR="00D3517B" w:rsidRPr="00D3517B">
        <w:t>DESCRIPTION</w:t>
      </w:r>
    </w:p>
    <w:p w14:paraId="5BA1D891" w14:textId="0DFF3E78" w:rsidR="00DE53E5" w:rsidRDefault="00611368" w:rsidP="003F28BD">
      <w:r>
        <w:t>The property is a mid-terraced three storey building with car parking to the rear. The building provides an open plan layout on the ground floor with a mixture of open plan and partitioned areas at first floor level. On the second floor there is a self-contained flat benefitting from a separate entrance on the ground floor.</w:t>
      </w:r>
    </w:p>
    <w:p w14:paraId="02EEAE2C" w14:textId="0E64057B" w:rsidR="003F28BD" w:rsidRPr="00252984" w:rsidRDefault="003F28BD" w:rsidP="003F28BD">
      <w:pPr>
        <w:rPr>
          <w:b/>
        </w:rPr>
      </w:pPr>
    </w:p>
    <w:p w14:paraId="199C874F" w14:textId="77777777" w:rsidR="00FE5B25" w:rsidRPr="00FE5B25" w:rsidRDefault="00FE5B25" w:rsidP="00FE5B25">
      <w:pPr>
        <w:pStyle w:val="Heading2"/>
      </w:pPr>
      <w:r w:rsidRPr="00FE5B25">
        <w:t>ACCOMMODATION</w:t>
      </w:r>
    </w:p>
    <w:p w14:paraId="24FF9375" w14:textId="77777777" w:rsidR="00611368" w:rsidRDefault="00611368" w:rsidP="0027186C">
      <w:pPr>
        <w:tabs>
          <w:tab w:val="left" w:pos="1276"/>
          <w:tab w:val="left" w:pos="2694"/>
        </w:tabs>
        <w:spacing w:line="240" w:lineRule="auto"/>
        <w:rPr>
          <w:b/>
          <w:bCs/>
        </w:rPr>
      </w:pPr>
      <w:r>
        <w:rPr>
          <w:b/>
          <w:bCs/>
        </w:rPr>
        <w:t>Ground</w:t>
      </w:r>
      <w:r w:rsidR="00345D34">
        <w:rPr>
          <w:b/>
          <w:bCs/>
        </w:rPr>
        <w:t xml:space="preserve"> floor</w:t>
      </w:r>
      <w:r w:rsidR="00FE5B25" w:rsidRPr="00345D34">
        <w:rPr>
          <w:b/>
          <w:bCs/>
        </w:rPr>
        <w:tab/>
      </w:r>
      <w:r>
        <w:rPr>
          <w:b/>
          <w:bCs/>
        </w:rPr>
        <w:t>932</w:t>
      </w:r>
      <w:r w:rsidR="00FE5B25" w:rsidRPr="00345D34">
        <w:rPr>
          <w:b/>
          <w:bCs/>
        </w:rPr>
        <w:t xml:space="preserve"> </w:t>
      </w:r>
      <w:proofErr w:type="spellStart"/>
      <w:r w:rsidR="00FE5B25" w:rsidRPr="00FE5B25">
        <w:rPr>
          <w:b/>
          <w:bCs/>
        </w:rPr>
        <w:t>sq</w:t>
      </w:r>
      <w:proofErr w:type="spellEnd"/>
      <w:r w:rsidR="00FE5B25" w:rsidRPr="00FE5B25">
        <w:rPr>
          <w:b/>
          <w:bCs/>
        </w:rPr>
        <w:t xml:space="preserve"> ft</w:t>
      </w:r>
    </w:p>
    <w:p w14:paraId="7BC8AAFE" w14:textId="77777777" w:rsidR="00FE5B25" w:rsidRPr="00FE5B25" w:rsidRDefault="00611368" w:rsidP="0027186C">
      <w:pPr>
        <w:tabs>
          <w:tab w:val="left" w:pos="1276"/>
          <w:tab w:val="left" w:pos="2694"/>
        </w:tabs>
        <w:spacing w:line="240" w:lineRule="auto"/>
        <w:rPr>
          <w:b/>
          <w:bCs/>
        </w:rPr>
      </w:pPr>
      <w:r>
        <w:rPr>
          <w:b/>
          <w:bCs/>
        </w:rPr>
        <w:t>First floor</w:t>
      </w:r>
      <w:r w:rsidR="00FE5B25" w:rsidRPr="00345D34">
        <w:rPr>
          <w:b/>
          <w:bCs/>
        </w:rPr>
        <w:tab/>
      </w:r>
      <w:r>
        <w:rPr>
          <w:b/>
          <w:bCs/>
        </w:rPr>
        <w:t xml:space="preserve">                     825 </w:t>
      </w:r>
      <w:proofErr w:type="spellStart"/>
      <w:r>
        <w:rPr>
          <w:b/>
          <w:bCs/>
        </w:rPr>
        <w:t>sq</w:t>
      </w:r>
      <w:proofErr w:type="spellEnd"/>
      <w:r>
        <w:rPr>
          <w:b/>
          <w:bCs/>
        </w:rPr>
        <w:t xml:space="preserve"> ft</w:t>
      </w:r>
    </w:p>
    <w:p w14:paraId="5C54DB04" w14:textId="77777777" w:rsidR="00FE5B25" w:rsidRPr="00FE5B25" w:rsidRDefault="00611368" w:rsidP="0027186C">
      <w:pPr>
        <w:tabs>
          <w:tab w:val="left" w:pos="1276"/>
          <w:tab w:val="left" w:pos="2694"/>
        </w:tabs>
        <w:spacing w:line="240" w:lineRule="auto"/>
        <w:rPr>
          <w:b/>
          <w:bCs/>
        </w:rPr>
      </w:pPr>
      <w:r>
        <w:rPr>
          <w:b/>
          <w:bCs/>
        </w:rPr>
        <w:t>Second floor flat</w:t>
      </w:r>
      <w:r w:rsidR="00FE5B25" w:rsidRPr="00345D34">
        <w:rPr>
          <w:b/>
          <w:bCs/>
        </w:rPr>
        <w:tab/>
      </w:r>
      <w:r>
        <w:rPr>
          <w:b/>
          <w:bCs/>
        </w:rPr>
        <w:t>396</w:t>
      </w:r>
      <w:r w:rsidR="00FE5B25" w:rsidRPr="00FE5B25">
        <w:rPr>
          <w:b/>
          <w:bCs/>
        </w:rPr>
        <w:t xml:space="preserve"> </w:t>
      </w:r>
      <w:proofErr w:type="spellStart"/>
      <w:r w:rsidR="00FE5B25" w:rsidRPr="00FE5B25">
        <w:rPr>
          <w:b/>
          <w:bCs/>
        </w:rPr>
        <w:t>sq</w:t>
      </w:r>
      <w:proofErr w:type="spellEnd"/>
      <w:r w:rsidR="00FE5B25" w:rsidRPr="00FE5B25">
        <w:rPr>
          <w:b/>
          <w:bCs/>
        </w:rPr>
        <w:t xml:space="preserve"> ft</w:t>
      </w:r>
    </w:p>
    <w:p w14:paraId="3E631553" w14:textId="59F022B0" w:rsidR="00FE5B25" w:rsidRPr="00FE5B25" w:rsidRDefault="00FE5B25" w:rsidP="0027186C">
      <w:pPr>
        <w:tabs>
          <w:tab w:val="left" w:pos="1276"/>
          <w:tab w:val="left" w:pos="2694"/>
        </w:tabs>
        <w:spacing w:line="240" w:lineRule="auto"/>
      </w:pPr>
      <w:r w:rsidRPr="00FE5B25">
        <w:rPr>
          <w:b/>
          <w:bCs/>
        </w:rPr>
        <w:t>TOTAL</w:t>
      </w:r>
      <w:r w:rsidRPr="00345D34">
        <w:rPr>
          <w:b/>
          <w:bCs/>
        </w:rPr>
        <w:tab/>
      </w:r>
      <w:r w:rsidR="00B7515E">
        <w:rPr>
          <w:b/>
          <w:bCs/>
        </w:rPr>
        <w:t xml:space="preserve">                 </w:t>
      </w:r>
      <w:r w:rsidRPr="00345D34">
        <w:rPr>
          <w:b/>
          <w:bCs/>
        </w:rPr>
        <w:t xml:space="preserve"> </w:t>
      </w:r>
      <w:r w:rsidR="00B7515E">
        <w:rPr>
          <w:b/>
          <w:bCs/>
        </w:rPr>
        <w:t xml:space="preserve">  2</w:t>
      </w:r>
      <w:r w:rsidR="00585D7F">
        <w:rPr>
          <w:b/>
          <w:bCs/>
        </w:rPr>
        <w:t>,</w:t>
      </w:r>
      <w:r w:rsidR="00B7515E">
        <w:rPr>
          <w:b/>
          <w:bCs/>
        </w:rPr>
        <w:t>153</w:t>
      </w:r>
      <w:r w:rsidR="0027186C">
        <w:rPr>
          <w:b/>
          <w:bCs/>
        </w:rPr>
        <w:t xml:space="preserve"> </w:t>
      </w:r>
      <w:proofErr w:type="spellStart"/>
      <w:r w:rsidRPr="00FE5B25">
        <w:rPr>
          <w:b/>
          <w:bCs/>
        </w:rPr>
        <w:t>sq</w:t>
      </w:r>
      <w:proofErr w:type="spellEnd"/>
      <w:r w:rsidRPr="00FE5B25">
        <w:rPr>
          <w:b/>
          <w:bCs/>
        </w:rPr>
        <w:t xml:space="preserve"> ft</w:t>
      </w:r>
    </w:p>
    <w:p w14:paraId="7A35E811" w14:textId="71C4534A" w:rsidR="00FE5B25" w:rsidRPr="00FE5B25" w:rsidRDefault="0027186C" w:rsidP="00FE5B25">
      <w:pPr>
        <w:pStyle w:val="Heading2"/>
      </w:pPr>
      <w:r>
        <w:br/>
      </w:r>
      <w:r w:rsidR="00FE5B25" w:rsidRPr="00FE5B25">
        <w:t>AMENITIES</w:t>
      </w:r>
    </w:p>
    <w:p w14:paraId="0114C8FE" w14:textId="7DCB1B82" w:rsidR="00D2212C" w:rsidRPr="00FE5B25" w:rsidRDefault="0027186C" w:rsidP="0027186C">
      <w:pPr>
        <w:numPr>
          <w:ilvl w:val="0"/>
          <w:numId w:val="5"/>
        </w:numPr>
        <w:spacing w:line="240" w:lineRule="auto"/>
        <w:ind w:left="357" w:hanging="357"/>
      </w:pPr>
      <w:r>
        <w:t>Self-Contained</w:t>
      </w:r>
      <w:r w:rsidR="00B7515E">
        <w:t xml:space="preserve"> Building</w:t>
      </w:r>
    </w:p>
    <w:p w14:paraId="156F72A5" w14:textId="77777777" w:rsidR="00D2212C" w:rsidRPr="00FE5B25" w:rsidRDefault="00B7515E" w:rsidP="0027186C">
      <w:pPr>
        <w:numPr>
          <w:ilvl w:val="0"/>
          <w:numId w:val="5"/>
        </w:numPr>
        <w:spacing w:line="240" w:lineRule="auto"/>
        <w:ind w:left="357" w:hanging="357"/>
      </w:pPr>
      <w:r>
        <w:t>Second floor flat</w:t>
      </w:r>
    </w:p>
    <w:p w14:paraId="6F8DEA86" w14:textId="77777777" w:rsidR="00D2212C" w:rsidRPr="00FE5B25" w:rsidRDefault="00B7515E" w:rsidP="0027186C">
      <w:pPr>
        <w:numPr>
          <w:ilvl w:val="0"/>
          <w:numId w:val="5"/>
        </w:numPr>
        <w:spacing w:line="240" w:lineRule="auto"/>
        <w:ind w:left="357" w:hanging="357"/>
      </w:pPr>
      <w:r>
        <w:t>6 onsite parking spaces</w:t>
      </w:r>
    </w:p>
    <w:p w14:paraId="4DEE6544" w14:textId="17902D79" w:rsidR="00FE5B25" w:rsidRPr="00FE5B25" w:rsidRDefault="00B7515E" w:rsidP="0027186C">
      <w:pPr>
        <w:numPr>
          <w:ilvl w:val="0"/>
          <w:numId w:val="5"/>
        </w:numPr>
        <w:spacing w:line="240" w:lineRule="auto"/>
        <w:ind w:left="357" w:hanging="357"/>
      </w:pPr>
      <w:r>
        <w:t>Rarely available</w:t>
      </w:r>
    </w:p>
    <w:p w14:paraId="4DAFBA6B" w14:textId="73EB4D59" w:rsidR="00FE5B25" w:rsidRPr="00FE5B25" w:rsidRDefault="0027186C" w:rsidP="00FE5B25">
      <w:pPr>
        <w:pStyle w:val="Heading2"/>
      </w:pPr>
      <w:r>
        <w:br/>
      </w:r>
      <w:r w:rsidR="00B7515E">
        <w:t>PRICE</w:t>
      </w:r>
    </w:p>
    <w:p w14:paraId="698F771B" w14:textId="2E32E693" w:rsidR="00FE5B25" w:rsidRDefault="00B7515E" w:rsidP="00FE5B25">
      <w:r>
        <w:t>£380,000</w:t>
      </w:r>
    </w:p>
    <w:p w14:paraId="7AD0BCCB" w14:textId="77777777" w:rsidR="0027186C" w:rsidRDefault="0027186C" w:rsidP="00FE5B25">
      <w:pPr>
        <w:pStyle w:val="Heading2"/>
      </w:pPr>
    </w:p>
    <w:p w14:paraId="37B120A6" w14:textId="77777777" w:rsidR="0027186C" w:rsidRDefault="0027186C" w:rsidP="00FE5B25">
      <w:pPr>
        <w:pStyle w:val="Heading2"/>
      </w:pPr>
    </w:p>
    <w:p w14:paraId="3FD937A7" w14:textId="34E7B254" w:rsidR="00FE5B25" w:rsidRPr="00FE5B25" w:rsidRDefault="00B7515E" w:rsidP="00FE5B25">
      <w:pPr>
        <w:pStyle w:val="Heading2"/>
      </w:pPr>
      <w:r>
        <w:t>EPC</w:t>
      </w:r>
    </w:p>
    <w:p w14:paraId="0B38CA47" w14:textId="213E5BDF" w:rsidR="00FE5B25" w:rsidRDefault="00B7515E" w:rsidP="00FE5B25">
      <w:r>
        <w:t xml:space="preserve">The building and flat have </w:t>
      </w:r>
      <w:r w:rsidR="0027186C">
        <w:br/>
      </w:r>
      <w:r>
        <w:t xml:space="preserve">a current rating of </w:t>
      </w:r>
      <w:proofErr w:type="gramStart"/>
      <w:r>
        <w:t>80D</w:t>
      </w:r>
      <w:proofErr w:type="gramEnd"/>
    </w:p>
    <w:p w14:paraId="1CB4B9A5" w14:textId="77777777" w:rsidR="00D2212C" w:rsidRPr="00FE5B25" w:rsidRDefault="00D2212C" w:rsidP="00FE5B25"/>
    <w:p w14:paraId="5C42BD17" w14:textId="77777777" w:rsidR="00342597" w:rsidRDefault="00FE5B25" w:rsidP="00B7515E">
      <w:pPr>
        <w:pStyle w:val="Heading2"/>
      </w:pPr>
      <w:r w:rsidRPr="00FE5B25">
        <w:t>VAT</w:t>
      </w:r>
      <w:r w:rsidR="00342597">
        <w:t xml:space="preserve"> </w:t>
      </w:r>
    </w:p>
    <w:p w14:paraId="41A3485F" w14:textId="7A2DFB8B" w:rsidR="00186BD0" w:rsidRPr="00186BD0" w:rsidRDefault="00186BD0" w:rsidP="00186BD0">
      <w:r>
        <w:t xml:space="preserve">VAT </w:t>
      </w:r>
      <w:r w:rsidR="007D00EE">
        <w:t>will not be payable on the sale price</w:t>
      </w:r>
      <w:r>
        <w:t xml:space="preserve"> </w:t>
      </w:r>
    </w:p>
    <w:p w14:paraId="0FC786AD" w14:textId="77777777" w:rsidR="0027186C" w:rsidRDefault="0027186C" w:rsidP="00B7515E">
      <w:pPr>
        <w:pStyle w:val="Heading2"/>
      </w:pPr>
    </w:p>
    <w:p w14:paraId="075D0682" w14:textId="743E2969" w:rsidR="00D2212C" w:rsidRDefault="00342597" w:rsidP="00B7515E">
      <w:pPr>
        <w:pStyle w:val="Heading2"/>
      </w:pPr>
      <w:r>
        <w:t>PROOF OF FUNDING</w:t>
      </w:r>
    </w:p>
    <w:p w14:paraId="16CF52F7" w14:textId="1BA2CC32" w:rsidR="00342597" w:rsidRPr="00342597" w:rsidRDefault="00342597" w:rsidP="00342597">
      <w:r>
        <w:t>Prior to an offer being accepted and</w:t>
      </w:r>
      <w:r w:rsidR="0027186C">
        <w:t xml:space="preserve"> </w:t>
      </w:r>
      <w:r>
        <w:t>solicitors being instructed any prospective purchaser will have to provide full details of funding.</w:t>
      </w:r>
    </w:p>
    <w:p w14:paraId="2AAE87E0" w14:textId="77777777" w:rsidR="00FE5B25" w:rsidRPr="00FE5B25" w:rsidRDefault="00FE5B25" w:rsidP="00FE5B25"/>
    <w:p w14:paraId="049F746B" w14:textId="77777777" w:rsidR="00FE5B25" w:rsidRDefault="00FE5B25" w:rsidP="00FE5B25">
      <w:pPr>
        <w:pStyle w:val="Heading2"/>
      </w:pPr>
      <w:r w:rsidRPr="00FE5B25">
        <w:t>LEGAL COSTS</w:t>
      </w:r>
    </w:p>
    <w:p w14:paraId="7441F0C1" w14:textId="7486531E" w:rsidR="00FE5B25" w:rsidRPr="00FE5B25" w:rsidRDefault="00B7515E" w:rsidP="00FE5B25">
      <w:r>
        <w:t xml:space="preserve">Each party is to bear their </w:t>
      </w:r>
      <w:r w:rsidR="00342597">
        <w:t xml:space="preserve">own </w:t>
      </w:r>
      <w:r w:rsidR="0027186C">
        <w:br/>
      </w:r>
      <w:r w:rsidR="00342597">
        <w:t>legal costs in this matter</w:t>
      </w:r>
      <w:r w:rsidR="00FE5B25" w:rsidRPr="00FE5B25">
        <w:t>.</w:t>
      </w:r>
    </w:p>
    <w:p w14:paraId="20BE0BAF" w14:textId="77777777" w:rsidR="003F28BD" w:rsidRPr="00C66D68" w:rsidRDefault="003F28BD" w:rsidP="003F28BD"/>
    <w:p w14:paraId="35D2FDE2" w14:textId="77777777" w:rsidR="003F28BD" w:rsidRPr="00C66D68" w:rsidRDefault="003F28BD" w:rsidP="003F28BD">
      <w:pPr>
        <w:pStyle w:val="Heading2"/>
      </w:pPr>
      <w:r w:rsidRPr="00C66D68">
        <w:t>VIEWING</w:t>
      </w:r>
    </w:p>
    <w:p w14:paraId="7A62A19D" w14:textId="77777777" w:rsidR="00C66D68" w:rsidRPr="003F28BD" w:rsidRDefault="003F28BD" w:rsidP="003F28BD">
      <w:r w:rsidRPr="00C66D68">
        <w:t xml:space="preserve">Strictly by appointment through </w:t>
      </w:r>
      <w:r>
        <w:br/>
      </w:r>
      <w:r w:rsidRPr="00C66D68">
        <w:t xml:space="preserve">the sole agent </w:t>
      </w:r>
      <w:r>
        <w:t>Walters Commercial</w:t>
      </w:r>
      <w:r>
        <w:br/>
      </w:r>
      <w:r w:rsidRPr="00CC3564">
        <w:rPr>
          <w:b/>
        </w:rPr>
        <w:t>Shaun Walters</w:t>
      </w:r>
      <w:r w:rsidRPr="00C66D68">
        <w:t xml:space="preserve"> </w:t>
      </w:r>
      <w:r>
        <w:br/>
        <w:t xml:space="preserve">M: </w:t>
      </w:r>
      <w:r w:rsidRPr="00C66D68">
        <w:t>07764 230561</w:t>
      </w:r>
      <w:r>
        <w:t xml:space="preserve"> </w:t>
      </w:r>
      <w:r>
        <w:br/>
        <w:t xml:space="preserve">E: </w:t>
      </w:r>
      <w:r w:rsidRPr="005F6BFB">
        <w:t>swalters@walterscommercial.co.uk</w:t>
      </w:r>
    </w:p>
    <w:sectPr w:rsidR="00C66D68" w:rsidRPr="003F28BD" w:rsidSect="001279B4">
      <w:headerReference w:type="default" r:id="rId15"/>
      <w:footerReference w:type="default" r:id="rId16"/>
      <w:type w:val="continuous"/>
      <w:pgSz w:w="11894" w:h="16834" w:code="1"/>
      <w:pgMar w:top="2672" w:right="1188" w:bottom="1440" w:left="1440" w:header="0" w:footer="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886B90" w14:textId="77777777" w:rsidR="00303B2F" w:rsidRDefault="00303B2F" w:rsidP="000A5FCC">
      <w:r>
        <w:separator/>
      </w:r>
    </w:p>
  </w:endnote>
  <w:endnote w:type="continuationSeparator" w:id="0">
    <w:p w14:paraId="7F51C1E0" w14:textId="77777777" w:rsidR="00303B2F" w:rsidRDefault="00303B2F" w:rsidP="000A5F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Times New Roman (Body CS)">
    <w:panose1 w:val="020B0604020202020204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CC474" w14:textId="77777777" w:rsidR="003F28BD" w:rsidRDefault="007B496D" w:rsidP="000A5FCC">
    <w:pPr>
      <w:pStyle w:val="Footer"/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95104" behindDoc="0" locked="0" layoutInCell="1" allowOverlap="1" wp14:anchorId="0C818AEC" wp14:editId="60BB26FF">
              <wp:simplePos x="0" y="0"/>
              <wp:positionH relativeFrom="column">
                <wp:posOffset>2896870</wp:posOffset>
              </wp:positionH>
              <wp:positionV relativeFrom="paragraph">
                <wp:posOffset>-483235</wp:posOffset>
              </wp:positionV>
              <wp:extent cx="2886075" cy="551180"/>
              <wp:effectExtent l="0" t="0" r="0" b="7620"/>
              <wp:wrapNone/>
              <wp:docPr id="24" name="Text Box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886075" cy="55118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77EB264" w14:textId="77777777" w:rsidR="007B496D" w:rsidRPr="005C5ED4" w:rsidRDefault="007B496D" w:rsidP="007B496D">
                          <w:pPr>
                            <w:spacing w:after="0" w:line="200" w:lineRule="exact"/>
                            <w:rPr>
                              <w:rFonts w:cs="Times New Roman (Body CS)"/>
                              <w:sz w:val="15"/>
                              <w:szCs w:val="15"/>
                            </w:rPr>
                          </w:pP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t>M: 07764 230561</w:t>
                          </w:r>
                        </w:p>
                        <w:p w14:paraId="328E79E0" w14:textId="77777777" w:rsidR="007B496D" w:rsidRPr="005C5ED4" w:rsidRDefault="007B496D" w:rsidP="007B496D">
                          <w:pPr>
                            <w:spacing w:after="0" w:line="200" w:lineRule="exact"/>
                            <w:rPr>
                              <w:rFonts w:cs="Times New Roman (Body CS)"/>
                              <w:sz w:val="15"/>
                              <w:szCs w:val="15"/>
                            </w:rPr>
                          </w:pP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t>E: swalters@walterscommercial.co.uk</w:t>
                          </w:r>
                        </w:p>
                        <w:p w14:paraId="1EE64E29" w14:textId="77777777" w:rsidR="007B496D" w:rsidRPr="005C5ED4" w:rsidRDefault="007B496D" w:rsidP="007B496D">
                          <w:pPr>
                            <w:spacing w:after="0" w:line="200" w:lineRule="exact"/>
                            <w:rPr>
                              <w:rFonts w:cs="Times New Roman (Body CS)"/>
                              <w:sz w:val="15"/>
                              <w:szCs w:val="15"/>
                            </w:rPr>
                          </w:pP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t>W: www.walterscommercial.co.uk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C818AEC" id="_x0000_t202" coordsize="21600,21600" o:spt="202" path="m,l,21600r21600,l21600,xe">
              <v:stroke joinstyle="miter"/>
              <v:path gradientshapeok="t" o:connecttype="rect"/>
            </v:shapetype>
            <v:shape id="Text Box 24" o:spid="_x0000_s1028" type="#_x0000_t202" style="position:absolute;margin-left:228.1pt;margin-top:-38.05pt;width:227.25pt;height:43.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1YczbAIAAEQFAAAOAAAAZHJzL2Uyb0RvYy54bWysVEtv2zAMvg/YfxB0X51kSZoFcYosRYcB&#10;QVusHXpWZCkxJouaxMTOfv0o2Xmg26XDLjYlfnx9JDW7aSrD9sqHEmzO+1c9zpSVUJR2k/Pvz3cf&#10;JpwFFLYQBqzK+UEFfjN//25Wu6kawBZMoTwjJzZMa5fzLaKbZlmQW1WJcAVOWVJq8JVAOvpNVnhR&#10;k/fKZINeb5zV4AvnQaoQ6Pa2VfJ58q+1kvigdVDITM4pN0xfn77r+M3mMzHdeOG2pezSEP+QRSVK&#10;S0FPrm4FCrbz5R+uqlJ6CKDxSkKVgdalVKkGqqbfe1XN01Y4lWohcoI70RT+n1t5v39yj55h8xka&#10;amAkpHZhGugy1tNoX8U/ZcpITxQeTrSpBpmky8FkMu5djziTpBuN+v1J4jU7Wzsf8IuCikUh557a&#10;ktgS+1VAikjQIyQGs3BXGpNaYyyrcz7+OOolg5OGLIyNWJWa3Lk5Z54kPBgVMcZ+U5qVRSogXqTx&#10;Ukvj2V7QYAgplcVUe/JL6IjSlMRbDDv8Oau3GLd1HCODxZNxVVrwqfpXaRc/jinrFk9EXtQdRWzW&#10;DRV+0dg1FAfqt4d2FYKTdyU1ZSUCPgpPs08tpn3GB/poA0Q+dBJnW/C//nYf8TSSpOWspl3Kefi5&#10;E15xZr5aGtZP/eEwLl86DEfXAzr4S836UmN31RKoK316OZxMYsSjOYraQ/VCa7+IUUklrKTYOcej&#10;uMR2w+nZkGqxSCBaNydwZZ+cjK5jk+LIPTcvwrtuLpEm+h6OWyemr8azxUZLC4sdgi7T7EaeW1Y7&#10;/mlV00h3z0p8Cy7PCXV+/Oa/AQAA//8DAFBLAwQUAAYACAAAACEALvCnKuIAAAAKAQAADwAAAGRy&#10;cy9kb3ducmV2LnhtbEyPwUrDQBCG74LvsIzgrd0k2LTGbEoJFEH00NqLt0l2mwSzszG7baNP73iq&#10;p2GYj3++P19PthdnM/rOkYJ4HoEwVDvdUaPg8L6drUD4gKSxd2QUfBsP6+L2JsdMuwvtzHkfGsEh&#10;5DNU0IYwZFL6ujUW/dwNhvh2dKPFwOvYSD3ihcNtL5MoSqXFjvhDi4MpW1N/7k9WwUu5fcNdldjV&#10;T18+vx43w9fhY6HU/d20eQIRzBSuMPzpszoU7FS5E2kvegUPizRhVMFsmcYgmHiMoyWIilGessjl&#10;/wrFLwAAAP//AwBQSwECLQAUAAYACAAAACEAtoM4kv4AAADhAQAAEwAAAAAAAAAAAAAAAAAAAAAA&#10;W0NvbnRlbnRfVHlwZXNdLnhtbFBLAQItABQABgAIAAAAIQA4/SH/1gAAAJQBAAALAAAAAAAAAAAA&#10;AAAAAC8BAABfcmVscy8ucmVsc1BLAQItABQABgAIAAAAIQB21YczbAIAAEQFAAAOAAAAAAAAAAAA&#10;AAAAAC4CAABkcnMvZTJvRG9jLnhtbFBLAQItABQABgAIAAAAIQAu8Kcq4gAAAAoBAAAPAAAAAAAA&#10;AAAAAAAAAMYEAABkcnMvZG93bnJldi54bWxQSwUGAAAAAAQABADzAAAA1QUAAAAA&#10;" filled="f" stroked="f" strokeweight=".5pt">
              <v:textbox>
                <w:txbxContent>
                  <w:p w14:paraId="577EB264" w14:textId="77777777" w:rsidR="007B496D" w:rsidRPr="005C5ED4" w:rsidRDefault="007B496D" w:rsidP="007B496D">
                    <w:pPr>
                      <w:spacing w:after="0" w:line="200" w:lineRule="exact"/>
                      <w:rPr>
                        <w:rFonts w:cs="Times New Roman (Body CS)"/>
                        <w:sz w:val="15"/>
                        <w:szCs w:val="15"/>
                      </w:rPr>
                    </w:pP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t>M: 07764 230561</w:t>
                    </w:r>
                  </w:p>
                  <w:p w14:paraId="328E79E0" w14:textId="77777777" w:rsidR="007B496D" w:rsidRPr="005C5ED4" w:rsidRDefault="007B496D" w:rsidP="007B496D">
                    <w:pPr>
                      <w:spacing w:after="0" w:line="200" w:lineRule="exact"/>
                      <w:rPr>
                        <w:rFonts w:cs="Times New Roman (Body CS)"/>
                        <w:sz w:val="15"/>
                        <w:szCs w:val="15"/>
                      </w:rPr>
                    </w:pP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t>E: swalters@walterscommercial.co.uk</w:t>
                    </w:r>
                  </w:p>
                  <w:p w14:paraId="1EE64E29" w14:textId="77777777" w:rsidR="007B496D" w:rsidRPr="005C5ED4" w:rsidRDefault="007B496D" w:rsidP="007B496D">
                    <w:pPr>
                      <w:spacing w:after="0" w:line="200" w:lineRule="exact"/>
                      <w:rPr>
                        <w:rFonts w:cs="Times New Roman (Body CS)"/>
                        <w:sz w:val="15"/>
                        <w:szCs w:val="15"/>
                      </w:rPr>
                    </w:pP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t>W: www.walterscommercial.co.uk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94080" behindDoc="0" locked="0" layoutInCell="1" allowOverlap="1" wp14:anchorId="06D3E55F" wp14:editId="0A133419">
              <wp:simplePos x="0" y="0"/>
              <wp:positionH relativeFrom="column">
                <wp:posOffset>-279400</wp:posOffset>
              </wp:positionH>
              <wp:positionV relativeFrom="paragraph">
                <wp:posOffset>-494665</wp:posOffset>
              </wp:positionV>
              <wp:extent cx="3081020" cy="562610"/>
              <wp:effectExtent l="0" t="0" r="0" b="0"/>
              <wp:wrapNone/>
              <wp:docPr id="22" name="Text Box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081020" cy="56261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97E0369" w14:textId="77777777" w:rsidR="007B496D" w:rsidRPr="005C5ED4" w:rsidRDefault="007B496D" w:rsidP="007B496D">
                          <w:pPr>
                            <w:spacing w:after="0" w:line="200" w:lineRule="exact"/>
                            <w:jc w:val="right"/>
                            <w:rPr>
                              <w:rFonts w:cs="Times New Roman (Body CS)"/>
                              <w:sz w:val="15"/>
                              <w:szCs w:val="15"/>
                            </w:rPr>
                          </w:pP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t xml:space="preserve">Registered Office: </w:t>
                          </w: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br/>
                            <w:t>Victoria House, 26 Queen Victoria Street</w:t>
                          </w: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br/>
                            <w:t>Reading RG1 1TG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6D3E55F" id="Text Box 22" o:spid="_x0000_s1029" type="#_x0000_t202" style="position:absolute;margin-left:-22pt;margin-top:-38.95pt;width:242.6pt;height:44.3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VU6bQIAAEQFAAAOAAAAZHJzL2Uyb0RvYy54bWysVE1v2zAMvQ/YfxB0X+2kadYFdYqsRYcB&#10;RVssHXpWZCkxJouaxMTOfv0o2U6CbpcOu8i0+Pj1SOrquq0N2ykfKrAFH53lnCkroazsuuDfn+8+&#10;XHIWUNhSGLCq4HsV+PX8/burxs3UGDZgSuUZObFh1riCbxDdLMuC3KhahDNwypJSg68F0q9fZ6UX&#10;DXmvTTbO82nWgC+dB6lCoNvbTsnnyb/WSuKj1kEhMwWn3DCdPp2reGbzKzFbe+E2lezTEP+QRS0q&#10;S0EPrm4FCrb11R+u6kp6CKDxTEKdgdaVVKkGqmaUv6pmuRFOpVqInOAONIX/51Y+7JbuyTNsP0NL&#10;DYyENC7MAl3Gelrt6/ilTBnpicL9gTbVIpN0eZ5fjvIxqSTpLqbj6Sjxmh2tnQ/4RUHNolBwT21J&#10;bIndfUCKSNABEoNZuKuMSa0xljUFn55f5MngoCELYyNWpSb3bo6ZJwn3RkWMsd+UZlWZCogXabzU&#10;jfFsJ2gwhJTKYqo9+SV0RGlK4i2GPf6Y1VuMuzqGyGDxYFxXFnyq/lXa5Y8hZd3hiciTuqOI7aql&#10;wgs+Hhq7gnJP/fbQrUJw8q6iptyLgE/C0+xTH2mf8ZEObYDIh17ibAP+19/uI55GkrScNbRLBQ8/&#10;t8IrzsxXS8P6aTSZxOVLP5OLj3FW/Klmdaqx2/oGqCsjejmcTGLEoxlE7aF+obVfxKikElZS7ILj&#10;IN5gt+H0bEi1WCQQrZsTeG+XTkbXsUlx5J7bF+FdP5dIE/0Aw9aJ2avx7LDR0sJii6CrNLuR547V&#10;nn9a1TTS/bMS34LT/4Q6Pn7z3wAAAP//AwBQSwMEFAAGAAgAAAAhAH82d3niAAAACgEAAA8AAABk&#10;cnMvZG93bnJldi54bWxMj8FOwzAMhu9IvENkJG5buqrQUZpOU6UJCY3Dxi7c3MZrK5qkNNlWeHq8&#10;E9xs+dPv789Xk+nFmUbfOatgMY9AkK2d7myj4PC+mS1B+IBWY+8sKfgmD6vi9ibHTLuL3dF5HxrB&#10;IdZnqKANYcik9HVLBv3cDWT5dnSjwcDr2Eg94oXDTS/jKHqUBjvLH1ocqGyp/tyfjILXcvOGuyo2&#10;y5++fNke18PX4eNBqfu7af0MItAU/mC46rM6FOxUuZPVXvQKZknCXQIPafoEgokkWcQgKkajFGSR&#10;y/8Vil8AAAD//wMAUEsBAi0AFAAGAAgAAAAhALaDOJL+AAAA4QEAABMAAAAAAAAAAAAAAAAAAAAA&#10;AFtDb250ZW50X1R5cGVzXS54bWxQSwECLQAUAAYACAAAACEAOP0h/9YAAACUAQAACwAAAAAAAAAA&#10;AAAAAAAvAQAAX3JlbHMvLnJlbHNQSwECLQAUAAYACAAAACEAUalVOm0CAABEBQAADgAAAAAAAAAA&#10;AAAAAAAuAgAAZHJzL2Uyb0RvYy54bWxQSwECLQAUAAYACAAAACEAfzZ3eeIAAAAKAQAADwAAAAAA&#10;AAAAAAAAAADHBAAAZHJzL2Rvd25yZXYueG1sUEsFBgAAAAAEAAQA8wAAANYFAAAAAA==&#10;" filled="f" stroked="f" strokeweight=".5pt">
              <v:textbox>
                <w:txbxContent>
                  <w:p w14:paraId="397E0369" w14:textId="77777777" w:rsidR="007B496D" w:rsidRPr="005C5ED4" w:rsidRDefault="007B496D" w:rsidP="007B496D">
                    <w:pPr>
                      <w:spacing w:after="0" w:line="200" w:lineRule="exact"/>
                      <w:jc w:val="right"/>
                      <w:rPr>
                        <w:rFonts w:cs="Times New Roman (Body CS)"/>
                        <w:sz w:val="15"/>
                        <w:szCs w:val="15"/>
                      </w:rPr>
                    </w:pP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t xml:space="preserve">Registered Office: </w:t>
                    </w: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br/>
                      <w:t>Victoria House, 26 Queen Victoria Street</w:t>
                    </w: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br/>
                      <w:t>Reading RG1 1TG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93056" behindDoc="0" locked="0" layoutInCell="1" allowOverlap="1" wp14:anchorId="1DC25A9B" wp14:editId="441AB6A3">
              <wp:simplePos x="0" y="0"/>
              <wp:positionH relativeFrom="column">
                <wp:posOffset>2855595</wp:posOffset>
              </wp:positionH>
              <wp:positionV relativeFrom="paragraph">
                <wp:posOffset>-439420</wp:posOffset>
              </wp:positionV>
              <wp:extent cx="9525" cy="393065"/>
              <wp:effectExtent l="0" t="0" r="0" b="0"/>
              <wp:wrapNone/>
              <wp:docPr id="1" name="Freeform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525" cy="393065"/>
                      </a:xfrm>
                      <a:custGeom>
                        <a:avLst/>
                        <a:gdLst>
                          <a:gd name="T0" fmla="*/ 1 w 3"/>
                          <a:gd name="T1" fmla="*/ 0 h 97"/>
                          <a:gd name="T2" fmla="*/ 0 w 3"/>
                          <a:gd name="T3" fmla="*/ 2 h 97"/>
                          <a:gd name="T4" fmla="*/ 0 w 3"/>
                          <a:gd name="T5" fmla="*/ 95 h 97"/>
                          <a:gd name="T6" fmla="*/ 1 w 3"/>
                          <a:gd name="T7" fmla="*/ 97 h 97"/>
                          <a:gd name="T8" fmla="*/ 3 w 3"/>
                          <a:gd name="T9" fmla="*/ 95 h 97"/>
                          <a:gd name="T10" fmla="*/ 3 w 3"/>
                          <a:gd name="T11" fmla="*/ 2 h 97"/>
                          <a:gd name="T12" fmla="*/ 1 w 3"/>
                          <a:gd name="T13" fmla="*/ 0 h 97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</a:cxnLst>
                        <a:rect l="0" t="0" r="r" b="b"/>
                        <a:pathLst>
                          <a:path w="3" h="97">
                            <a:moveTo>
                              <a:pt x="1" y="0"/>
                            </a:moveTo>
                            <a:cubicBezTo>
                              <a:pt x="1" y="0"/>
                              <a:pt x="0" y="1"/>
                              <a:pt x="0" y="2"/>
                            </a:cubicBezTo>
                            <a:cubicBezTo>
                              <a:pt x="0" y="95"/>
                              <a:pt x="0" y="95"/>
                              <a:pt x="0" y="95"/>
                            </a:cubicBezTo>
                            <a:cubicBezTo>
                              <a:pt x="0" y="96"/>
                              <a:pt x="1" y="97"/>
                              <a:pt x="1" y="97"/>
                            </a:cubicBezTo>
                            <a:cubicBezTo>
                              <a:pt x="2" y="97"/>
                              <a:pt x="3" y="96"/>
                              <a:pt x="3" y="95"/>
                            </a:cubicBezTo>
                            <a:cubicBezTo>
                              <a:pt x="3" y="2"/>
                              <a:pt x="3" y="2"/>
                              <a:pt x="3" y="2"/>
                            </a:cubicBezTo>
                            <a:cubicBezTo>
                              <a:pt x="3" y="1"/>
                              <a:pt x="2" y="0"/>
                              <a:pt x="1" y="0"/>
                            </a:cubicBezTo>
                            <a:close/>
                          </a:path>
                        </a:pathLst>
                      </a:custGeom>
                      <a:solidFill>
                        <a:srgbClr val="00B0F0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5A62168" id="Freeform 38" o:spid="_x0000_s1026" style="position:absolute;margin-left:224.85pt;margin-top:-34.6pt;width:.75pt;height:30.9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3,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PqoQQMAAHEJAAAOAAAAZHJzL2Uyb0RvYy54bWysVtuOmzAQfa/Uf7D8WKkL5LIp0Sar7q62&#10;qtSbtOkHOMYEVMDUdkJ2v74zNhBISTaq+oJ8OZyZOTP2+OZ2n2dkJ5ROZbGgwZVPiSi4jNJis6A/&#10;V4/vP1CiDSsilslCLOiz0PR2+fbNTVXOxUgmMouEIkBS6HlVLmhiTDn3PM0TkTN9JUtRwGYsVc4M&#10;TNXGixSrgD3PvJHvX3uVVFGpJBdaw+qD26RLyx/HgpvvcayFIdmCgm/GfpX9rvHrLW/YfKNYmaS8&#10;doP9gxc5Swsw2lI9MMPIVqV/UeUpV1LL2FxxmXsyjlMubAwQTeAfRfOUsFLYWEAcXbYy6f9Hy7/t&#10;nsofCl3X5RfJf2lQxKtKPW93cKIBQ9bVVxlBDtnWSBvsPlY5/glhkL3V9LnVVOwN4bAYTkdTSjhs&#10;jMOxfz1FxT02b37lW20+CWlp2O6LNi4hEYysnBEpWA42V5C8OM8gN+88EpCKjOvUtYCgA/BJQsLZ&#10;MWLUQwxQjDuA0SDFpIPwh7yAWFs3w+kgx3UHMhjJrAMIZ4MccKpaM+MhP8IO4IQfQVfSQZKgq+mw&#10;IEFX1MFogq6qh8RADWyaLLOkSTzfF3XmYUQYXiK+LbVSaiwxLAMopVVQlxGgsExOgME3BNtSAXvn&#10;wZBaBDcFeh4MOUSwLbFXmSFZCA4v8hmzgmjQ3p2U846g/hbeC9K5VCup4BI8vv4UJXD9rd0JKZnB&#10;BKCQOCQVnFVKEji7M6t9LndiJe22wSRAVYBJe3eCocMu365TfideTmCB3f7uArTh9ZdGTcQ9niFW&#10;RxHaXPU5Tq+hJpcSX9fCdMJtrhMXg5PArV1E7NLUJwGRQcewZ6xea6vwVY/dD1a6RonzSxe56yh6&#10;OXIR1B2zq0JTCEfqZlILV8FYVPbSbwvN+nC4+LXM0ugxzTKsMa026/tMkR3Dlu3f+Y+NgR4sswe/&#10;kPibM4MrtnNhs8IHgJ6vZfQMjUtJ1/fhnQKDRKoXSiro+Quqf2+ZEpRknwtoqmEwmUBpGTuZTGcj&#10;mKjuzrq7wwoOVAtqKFxUOLw37mGxLVW6ScBSYI9PIT9Cw4xTbG3WP+dVPYG+brWp3yD4cOjOLerw&#10;Ulr+AQAA//8DAFBLAwQUAAYACAAAACEAiQQJnOAAAAAKAQAADwAAAGRycy9kb3ducmV2LnhtbEyP&#10;TU+DQBCG7yb+h82YeDHtQsVWkKVRGw892mq4btkRiOwsstsW+fWOJ73Nx5N3nsnXo+3ECQffOlIQ&#10;zyMQSJUzLdUK3vYvs3sQPmgyunOECr7Rw7q4vMh1ZtyZXvG0C7XgEPKZVtCE0GdS+qpBq/3c9Ui8&#10;+3CD1YHboZZm0GcOt51cRNFSWt0SX2h0j88NVp+7o1WAVVlOT5ubsI2nymzev/Zp6Salrq/GxwcQ&#10;AcfwB8OvPqtDwU4HdyTjRacgSdIVowpmy3QBgonkLubiwJPVLcgil/9fKH4AAAD//wMAUEsBAi0A&#10;FAAGAAgAAAAhALaDOJL+AAAA4QEAABMAAAAAAAAAAAAAAAAAAAAAAFtDb250ZW50X1R5cGVzXS54&#10;bWxQSwECLQAUAAYACAAAACEAOP0h/9YAAACUAQAACwAAAAAAAAAAAAAAAAAvAQAAX3JlbHMvLnJl&#10;bHNQSwECLQAUAAYACAAAACEAbhz6qEEDAABxCQAADgAAAAAAAAAAAAAAAAAuAgAAZHJzL2Uyb0Rv&#10;Yy54bWxQSwECLQAUAAYACAAAACEAiQQJnOAAAAAKAQAADwAAAAAAAAAAAAAAAACbBQAAZHJzL2Rv&#10;d25yZXYueG1sUEsFBgAAAAAEAAQA8wAAAKgGAAAAAA==&#10;" path="m1,c1,,,1,,2,,95,,95,,95v,1,1,2,1,2c2,97,3,96,3,95,3,2,3,2,3,2,3,1,2,,1,xe" fillcolor="#00b0f0" stroked="f">
              <v:path arrowok="t" o:connecttype="custom" o:connectlocs="3175,0;0,8104;0,384961;3175,393065;9525,384961;9525,8104;3175,0" o:connectangles="0,0,0,0,0,0,0"/>
            </v:shape>
          </w:pict>
        </mc:Fallback>
      </mc:AlternateContent>
    </w:r>
    <w:r w:rsidR="003F28BD">
      <w:rPr>
        <w:noProof/>
        <w:lang w:val="en-US"/>
      </w:rPr>
      <mc:AlternateContent>
        <mc:Choice Requires="wps">
          <w:drawing>
            <wp:anchor distT="0" distB="0" distL="114300" distR="114300" simplePos="0" relativeHeight="251691008" behindDoc="0" locked="0" layoutInCell="1" allowOverlap="1" wp14:anchorId="4FDD6C3F" wp14:editId="7C8E8F57">
              <wp:simplePos x="0" y="0"/>
              <wp:positionH relativeFrom="column">
                <wp:posOffset>1338580</wp:posOffset>
              </wp:positionH>
              <wp:positionV relativeFrom="paragraph">
                <wp:posOffset>-810993</wp:posOffset>
              </wp:positionV>
              <wp:extent cx="3064747" cy="250685"/>
              <wp:effectExtent l="0" t="0" r="0" b="0"/>
              <wp:wrapNone/>
              <wp:docPr id="17" name="Text Box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064747" cy="25068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8143CAD" w14:textId="77777777" w:rsidR="003F28BD" w:rsidRPr="00012A84" w:rsidRDefault="003F28BD" w:rsidP="000453CF">
                          <w:pPr>
                            <w:jc w:val="center"/>
                            <w:rPr>
                              <w:rFonts w:cs="Times New Roman (Body CS)"/>
                              <w:b/>
                              <w:sz w:val="16"/>
                              <w:szCs w:val="16"/>
                            </w:rPr>
                          </w:pPr>
                          <w:r w:rsidRPr="00012A84">
                            <w:rPr>
                              <w:rFonts w:cs="Times New Roman (Body CS)"/>
                              <w:b/>
                              <w:sz w:val="16"/>
                              <w:szCs w:val="16"/>
                            </w:rPr>
                            <w:t>Shaun Walters BSc MRICS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FDD6C3F" id="Text Box 17" o:spid="_x0000_s1030" type="#_x0000_t202" style="position:absolute;margin-left:105.4pt;margin-top:-63.85pt;width:241.3pt;height:19.7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Jn9bgIAAEQFAAAOAAAAZHJzL2Uyb0RvYy54bWysVN9P2zAQfp+0/8Hy+0ha2sIqUtSBmCYh&#10;QIOJZ9exaTTH59nXJt1fz9lJ2orthWkv9tn33fm+++GLy7Y2bKt8qMAWfHSSc6ashLKyLwX/8XTz&#10;6ZyzgMKWwoBVBd+pwC8XHz9cNG6uxrAGUyrPyIkN88YVfI3o5lkW5FrVIpyAU5aUGnwtkI7+JSu9&#10;aMh7bbJxns+yBnzpPEgVAt1ed0q+SP61VhLvtQ4KmSk4xYZp9WldxTVbXIj5ixduXck+DPEPUdSi&#10;svTo3tW1QME2vvrDVV1JDwE0nkioM9C6kipxIDaj/A2bx7VwKnGh5AS3T1P4f27l3fbRPXiG7Rdo&#10;qYAxIY0L80CXkU+rfR13ipSRnlK426dNtcgkXZ7ms8nZ5IwzSbrxNJ+dT6Ob7GDtfMCvCmoWhYJ7&#10;KkvKltjeBuygAyQ+ZuGmMiaVxljWFHx2Os2TwV5Dzo2NWJWK3Ls5RJ4k3BkVMcZ+V5pVZSIQL1J7&#10;qSvj2VZQYwgplcXEPfkldERpCuI9hj3+ENV7jDsew8tgcW9cVxZ8Yv8m7PLnELLu8JTzI95RxHbV&#10;EnGq0VDYFZQ7qreHbhSCkzcVFeVWBHwQnnqfSkzzjPe0aAOUfOglztbgf//tPuKpJUnLWUOzVPDw&#10;ayO84sx8s9Ssn0eTSRy+dJhMz8Z08Mea1bHGbuoroKqM6OdwMokRj2YQtYf6mcZ+GV8llbCS3i44&#10;DuIVdhNO34ZUy2UC0bg5gbf20cnoOhYpttxT+yy86/sSqaPvYJg6MX/Tnh02WlpYbhB0lXo35rnL&#10;ap9/GtXU/f23Ev+C43NCHT6/xSsAAAD//wMAUEsDBBQABgAIAAAAIQDDuqKl5AAAAAwBAAAPAAAA&#10;ZHJzL2Rvd25yZXYueG1sTI/NTsMwEITvSLyDtUjcWicG2hDiVFWkCgnRQ0sv3DbxNonwT4jdNvD0&#10;mBMcd3Y0802xmoxmZxp976yEdJ4AI9s41dtWwuFtM8uA+YBWoXaWJHyRh1V5fVVgrtzF7ui8Dy2L&#10;IdbnKKELYcg5901HBv3cDWTj7+hGgyGeY8vViJcYbjQXSbLgBnsbGzocqOqo+difjISXarPFXS1M&#10;9q2r59fjevg8vD9IeXszrZ+ABZrCnxl+8SM6lJGpdierPNMSRJpE9CBhlorlEli0LB7v7oHVUcoy&#10;Abws+P8R5Q8AAAD//wMAUEsBAi0AFAAGAAgAAAAhALaDOJL+AAAA4QEAABMAAAAAAAAAAAAAAAAA&#10;AAAAAFtDb250ZW50X1R5cGVzXS54bWxQSwECLQAUAAYACAAAACEAOP0h/9YAAACUAQAACwAAAAAA&#10;AAAAAAAAAAAvAQAAX3JlbHMvLnJlbHNQSwECLQAUAAYACAAAACEASASZ/W4CAABEBQAADgAAAAAA&#10;AAAAAAAAAAAuAgAAZHJzL2Uyb0RvYy54bWxQSwECLQAUAAYACAAAACEAw7qipeQAAAAMAQAADwAA&#10;AAAAAAAAAAAAAADIBAAAZHJzL2Rvd25yZXYueG1sUEsFBgAAAAAEAAQA8wAAANkFAAAAAA==&#10;" filled="f" stroked="f" strokeweight=".5pt">
              <v:textbox>
                <w:txbxContent>
                  <w:p w14:paraId="18143CAD" w14:textId="77777777" w:rsidR="003F28BD" w:rsidRPr="00012A84" w:rsidRDefault="003F28BD" w:rsidP="000453CF">
                    <w:pPr>
                      <w:jc w:val="center"/>
                      <w:rPr>
                        <w:rFonts w:cs="Times New Roman (Body CS)"/>
                        <w:b/>
                        <w:sz w:val="16"/>
                        <w:szCs w:val="16"/>
                      </w:rPr>
                    </w:pPr>
                    <w:r w:rsidRPr="00012A84">
                      <w:rPr>
                        <w:rFonts w:cs="Times New Roman (Body CS)"/>
                        <w:b/>
                        <w:sz w:val="16"/>
                        <w:szCs w:val="16"/>
                      </w:rPr>
                      <w:t>Shaun Walters BSc MRICS</w:t>
                    </w:r>
                  </w:p>
                </w:txbxContent>
              </v:textbox>
            </v:shape>
          </w:pict>
        </mc:Fallback>
      </mc:AlternateContent>
    </w:r>
    <w:r w:rsidR="003F28BD">
      <w:rPr>
        <w:noProof/>
        <w:lang w:val="en-US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041DF060" wp14:editId="0B9B386B">
              <wp:simplePos x="0" y="0"/>
              <wp:positionH relativeFrom="column">
                <wp:posOffset>1861185</wp:posOffset>
              </wp:positionH>
              <wp:positionV relativeFrom="paragraph">
                <wp:posOffset>-815651</wp:posOffset>
              </wp:positionV>
              <wp:extent cx="1988185" cy="9525"/>
              <wp:effectExtent l="0" t="0" r="5715" b="3175"/>
              <wp:wrapNone/>
              <wp:docPr id="2" name="Freeform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988185" cy="9525"/>
                      </a:xfrm>
                      <a:custGeom>
                        <a:avLst/>
                        <a:gdLst>
                          <a:gd name="T0" fmla="*/ 626 w 628"/>
                          <a:gd name="T1" fmla="*/ 0 h 3"/>
                          <a:gd name="T2" fmla="*/ 2 w 628"/>
                          <a:gd name="T3" fmla="*/ 0 h 3"/>
                          <a:gd name="T4" fmla="*/ 0 w 628"/>
                          <a:gd name="T5" fmla="*/ 1 h 3"/>
                          <a:gd name="T6" fmla="*/ 2 w 628"/>
                          <a:gd name="T7" fmla="*/ 3 h 3"/>
                          <a:gd name="T8" fmla="*/ 626 w 628"/>
                          <a:gd name="T9" fmla="*/ 3 h 3"/>
                          <a:gd name="T10" fmla="*/ 628 w 628"/>
                          <a:gd name="T11" fmla="*/ 1 h 3"/>
                          <a:gd name="T12" fmla="*/ 626 w 628"/>
                          <a:gd name="T13" fmla="*/ 0 h 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</a:cxnLst>
                        <a:rect l="0" t="0" r="r" b="b"/>
                        <a:pathLst>
                          <a:path w="628" h="3">
                            <a:moveTo>
                              <a:pt x="626" y="0"/>
                            </a:moveTo>
                            <a:cubicBezTo>
                              <a:pt x="2" y="0"/>
                              <a:pt x="2" y="0"/>
                              <a:pt x="2" y="0"/>
                            </a:cubicBezTo>
                            <a:cubicBezTo>
                              <a:pt x="1" y="0"/>
                              <a:pt x="0" y="1"/>
                              <a:pt x="0" y="1"/>
                            </a:cubicBezTo>
                            <a:cubicBezTo>
                              <a:pt x="0" y="2"/>
                              <a:pt x="1" y="3"/>
                              <a:pt x="2" y="3"/>
                            </a:cubicBezTo>
                            <a:cubicBezTo>
                              <a:pt x="626" y="3"/>
                              <a:pt x="626" y="3"/>
                              <a:pt x="626" y="3"/>
                            </a:cubicBezTo>
                            <a:cubicBezTo>
                              <a:pt x="627" y="3"/>
                              <a:pt x="628" y="2"/>
                              <a:pt x="628" y="1"/>
                            </a:cubicBezTo>
                            <a:cubicBezTo>
                              <a:pt x="628" y="1"/>
                              <a:pt x="627" y="0"/>
                              <a:pt x="626" y="0"/>
                            </a:cubicBezTo>
                            <a:close/>
                          </a:path>
                        </a:pathLst>
                      </a:custGeom>
                      <a:solidFill>
                        <a:srgbClr val="00B0F0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91BAD3D" id="Freeform 37" o:spid="_x0000_s1026" style="position:absolute;margin-left:146.55pt;margin-top:-64.2pt;width:156.55pt;height:.7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28,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abMRwMAAIoJAAAOAAAAZHJzL2Uyb0RvYy54bWysVm1vmzAQ/j5p/8Hyx0krL0nTBJVUa6tO&#10;k7oXqdkPcIwJaIA92wlpf/3ONlDISBpN+4Kw/fDc3XPHna9v9mWBdkyqnFcxDi58jFhFeZJXmxj/&#10;XD18nGOkNKkSUvCKxfiZKXyzfP/uuhYRC3nGi4RJBCSVimoR40xrEXmeohkribrgglVwmHJZEg1L&#10;ufESSWpgLwsv9P2ZV3OZCMkpUwp2790hXlr+NGVUf09TxTQqYgy+afuU9rk2T295TaKNJCLLaeMG&#10;+QcvSpJXYLSjuieaoK3M/6Iqcyq54qm+oLz0eJrmlNkYIJrAP4jmKSOC2VhAHCU6mdT/o6Xfdk/i&#10;hzSuK/HI6S8Fini1UFF3YhYKMGhdf+UJ5JBsNbfB7lNZmi8hDLS3mj53mrK9RhQ2g8V8HswvMaJw&#10;trgML43kHonab+lW6c+MWx6ye1TaZSSBN6tngipSgtEVZC8tC0jOBw/Nwhmq4Tlv8teBgh7IRxma&#10;HALCHiAc55j0IKMc0wFg1A+It3M2GPNj1gMc8eOqB5mMccCv1Rk5qsiiBxplCYbCzsdFCfrKjkYU&#10;9KU96k4wqi7Uw6bNOMnaIqD7qqkCeEPEdBTf1p3gytSbKQkoqlXQlBSgTMkcAYN7BmwrAuydBkOK&#10;Dbgt1tNgyKUBX53lBiTNgBdngU1uDBrUd3/NaUdMCix8EKQLtlFSQkc87IUSI+iFa2OCRIJok4D2&#10;FdUxNv8ZymI8seKXfMdW3J5rkwVItbVqeynYej2n23VOb9lLH+08bPqusASnt4z3A57hylFAcULc&#10;A1annNUNgrKGeltnsTp82OhiKZyhpqv03e8Uf9PXVq8BydubZ3k8C6FpgBIH3K7mBoHYnAKyK6wz&#10;/HY0A0lbgwPp22DaihhmjBZcMVfNptbsMOiKzkb5OhAUL/LkIS8KU25KbtZ3hUQ7Yma5f+s/tAYG&#10;sMI2gYqbz5wZs2NHmpli5magojVPnmGiSe4uBHCBgZeMyxeMargMxFj93hLJMCq+VDBtF8F0CtWg&#10;7WJ6eRXCQvZP1v0TUlGgirHG0LTM6512N46tkPkmA0uB/ZMq/gkmaZqbkWf9c141Cxj4VpvmcmJu&#10;FP21Rb1eoZZ/AAAA//8DAFBLAwQUAAYACAAAACEAENL/W+IAAAANAQAADwAAAGRycy9kb3ducmV2&#10;LnhtbEyPwUrEMBCG74LvEEbwtpu2StitTRdXEEGQxVUQb2kzbYpNUpp02317Ry96nJmfb76/2C22&#10;ZyccQ+edhHSdAENXe925VsL72+NqAyxE5bTqvUMJZwywKy8vCpVrP7tXPB1jywjiQq4kmBiHnPNQ&#10;G7QqrP2Ajm6NH62KNI4t16OaCW57niWJ4FZ1jj4YNeCDwfrrOFmi2P3H0/l5+uTixRwq3DfNMB+k&#10;vL5a7u+ARVziXxh+9EkdSnKq/OR0YL2EbHuTUlTCKs02t8AoIhKRAat+V2ILvCz4/xblNwAAAP//&#10;AwBQSwECLQAUAAYACAAAACEAtoM4kv4AAADhAQAAEwAAAAAAAAAAAAAAAAAAAAAAW0NvbnRlbnRf&#10;VHlwZXNdLnhtbFBLAQItABQABgAIAAAAIQA4/SH/1gAAAJQBAAALAAAAAAAAAAAAAAAAAC8BAABf&#10;cmVscy8ucmVsc1BLAQItABQABgAIAAAAIQDvSabMRwMAAIoJAAAOAAAAAAAAAAAAAAAAAC4CAABk&#10;cnMvZTJvRG9jLnhtbFBLAQItABQABgAIAAAAIQAQ0v9b4gAAAA0BAAAPAAAAAAAAAAAAAAAAAKEF&#10;AABkcnMvZG93bnJldi54bWxQSwUGAAAAAAQABADzAAAAsAYAAAAA&#10;" path="m626,c2,,2,,2,,1,,,1,,1,,2,1,3,2,3v624,,624,,624,c627,3,628,2,628,1v,,-1,-1,-2,-1xe" fillcolor="#00b0f0" stroked="f">
              <v:path arrowok="t" o:connecttype="custom" o:connectlocs="1981853,0;6332,0;0,3175;6332,9525;1981853,9525;1988185,3175;1981853,0" o:connectangles="0,0,0,0,0,0,0"/>
            </v:shape>
          </w:pict>
        </mc:Fallback>
      </mc:AlternateContent>
    </w:r>
    <w:r w:rsidR="003F28BD">
      <w:rPr>
        <w:noProof/>
        <w:lang w:val="en-US"/>
      </w:rPr>
      <mc:AlternateContent>
        <mc:Choice Requires="wps">
          <w:drawing>
            <wp:anchor distT="0" distB="0" distL="114300" distR="114300" simplePos="0" relativeHeight="251685888" behindDoc="0" locked="0" layoutInCell="1" allowOverlap="1" wp14:anchorId="5CD0146C" wp14:editId="35AC4BE0">
              <wp:simplePos x="0" y="0"/>
              <wp:positionH relativeFrom="column">
                <wp:posOffset>1865014</wp:posOffset>
              </wp:positionH>
              <wp:positionV relativeFrom="paragraph">
                <wp:posOffset>-565094</wp:posOffset>
              </wp:positionV>
              <wp:extent cx="1988429" cy="9679"/>
              <wp:effectExtent l="0" t="0" r="5715" b="3175"/>
              <wp:wrapNone/>
              <wp:docPr id="3" name="Freeform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988429" cy="9679"/>
                      </a:xfrm>
                      <a:custGeom>
                        <a:avLst/>
                        <a:gdLst>
                          <a:gd name="T0" fmla="*/ 626 w 628"/>
                          <a:gd name="T1" fmla="*/ 0 h 3"/>
                          <a:gd name="T2" fmla="*/ 2 w 628"/>
                          <a:gd name="T3" fmla="*/ 0 h 3"/>
                          <a:gd name="T4" fmla="*/ 0 w 628"/>
                          <a:gd name="T5" fmla="*/ 2 h 3"/>
                          <a:gd name="T6" fmla="*/ 2 w 628"/>
                          <a:gd name="T7" fmla="*/ 3 h 3"/>
                          <a:gd name="T8" fmla="*/ 626 w 628"/>
                          <a:gd name="T9" fmla="*/ 3 h 3"/>
                          <a:gd name="T10" fmla="*/ 628 w 628"/>
                          <a:gd name="T11" fmla="*/ 2 h 3"/>
                          <a:gd name="T12" fmla="*/ 626 w 628"/>
                          <a:gd name="T13" fmla="*/ 0 h 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</a:cxnLst>
                        <a:rect l="0" t="0" r="r" b="b"/>
                        <a:pathLst>
                          <a:path w="628" h="3">
                            <a:moveTo>
                              <a:pt x="626" y="0"/>
                            </a:moveTo>
                            <a:cubicBezTo>
                              <a:pt x="2" y="0"/>
                              <a:pt x="2" y="0"/>
                              <a:pt x="2" y="0"/>
                            </a:cubicBezTo>
                            <a:cubicBezTo>
                              <a:pt x="1" y="0"/>
                              <a:pt x="0" y="1"/>
                              <a:pt x="0" y="2"/>
                            </a:cubicBezTo>
                            <a:cubicBezTo>
                              <a:pt x="0" y="2"/>
                              <a:pt x="1" y="3"/>
                              <a:pt x="2" y="3"/>
                            </a:cubicBezTo>
                            <a:cubicBezTo>
                              <a:pt x="626" y="3"/>
                              <a:pt x="626" y="3"/>
                              <a:pt x="626" y="3"/>
                            </a:cubicBezTo>
                            <a:cubicBezTo>
                              <a:pt x="627" y="3"/>
                              <a:pt x="628" y="2"/>
                              <a:pt x="628" y="2"/>
                            </a:cubicBezTo>
                            <a:cubicBezTo>
                              <a:pt x="628" y="1"/>
                              <a:pt x="627" y="0"/>
                              <a:pt x="626" y="0"/>
                            </a:cubicBezTo>
                            <a:close/>
                          </a:path>
                        </a:pathLst>
                      </a:custGeom>
                      <a:solidFill>
                        <a:srgbClr val="00B0F0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08CB9FE" id="Freeform 36" o:spid="_x0000_s1026" style="position:absolute;margin-left:146.85pt;margin-top:-44.5pt;width:156.55pt;height:.7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28,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sdUQgMAAIoJAAAOAAAAZHJzL2Uyb0RvYy54bWysVslu2zAQvRfoPxA8Fmi02PEiRA6aBCkK&#10;pAsQ9wNoirKESiJL0paTr++QlBTJVWKj6EXg8vRm5s2Qw6vrQ1mgPZMq51WMgwsfI1ZRnuTVNsY/&#10;1/cfFxgpTaqEFLxiMX5iCl+v3r+7qkXEQp7xImESAUmlolrEONNaRJ6naMZKoi64YBVsplyWRMNU&#10;br1EkhrYy8ILfX/m1VwmQnLKlILVO7eJV5Y/TRnV39NUMY2KGINv2n6l/W7M11tdkWgrichy2rhB&#10;/sGLkuQVGO2o7ogmaCfzv6jKnEqueKovKC89nqY5ZTYGiCbwj6J5zIhgNhYQR4lOJvX/aOm3/aP4&#10;IY3rSjxw+kuBIl4tVNTtmIkCDNrUX3kCOSQ7zW2wh1SW5k8IAx2spk+dpuygEYXFYLlYTMMlRhT2&#10;lrP50kjukaj9l+6U/sy45SH7B6VdRhIYWT0TVJESjK4he2lZQHI+eGgWzlAN30WTvw4U9EA+ytDk&#10;GBD2AOE4x6QHGeWYDgCjflz2IOGYH7MBYJRj3oNMxjjgaJ1WBJTvQKMswVDYxbgoQV/Z0YiCvrSv&#10;J2hUXaiHbZtxkrVFQA9VUwUwQsTcKL6tO8GVqTdTElBU66ApKUCZknkFDO4ZsK0IsPc2GFJswJdn&#10;MUMuDXh+FhiSZsDtMXjbDZMbgwb13ak5AW9iDAZBumAbJSXciMd3ocQI7sKNMUEiQbRJQDtEdYzN&#10;OUNZjCdW/JLv2ZrbfW2yAKm2Ttq7FGy97NPdJqc37LmPdh42966wBG8vGe8HPMOZo4DiBJkGrE45&#10;qxsEZQ25pbCV8iRrD99SOEPNrdJ3v1P8JGur14Dk9OJZOsxCuDRAiSNuV3M28DYQm1NAnq9G+8dA&#10;0tbgQPo2mLYihhmjBVfMVbOpNdsMuqKzUb40BMWLPLnPi8KUm5LbzW0h0Z6YXu7f+PetgQGssJdA&#10;xc1vzoxZsS3NdDHzMlDRhidP0NEkdw8CeMDAIOPyGaMaHgMxVr93RDKMii8VdNtlMJ1CNWg7mV7O&#10;Q5jI/s6mv0MqClQx1hguLTO81e7FsRMy32ZgKbAnqeKfoJOmuWl51j/nVTOBhm+1aR4n5kXRn1vU&#10;yxNq9QcAAP//AwBQSwMEFAAGAAgAAAAhAH1oornhAAAACwEAAA8AAABkcnMvZG93bnJldi54bWxM&#10;j8FKw0AQhu+C77CM4K3dWDFtYzbFCiIIUqxC6W2TTLLB7GzIbpr07Z2e6nFmfr75v3Qz2VacsPeN&#10;IwUP8wgEUuHKhmoFP99vsxUIHzSVunWECs7oYZPd3qQ6Kd1IX3jah1owhHyiFZgQukRKXxi02s9d&#10;h8S3yvVWBx77Wpa9HhluW7mIolha3RB/MLrDV4PF736wTLHbw/v5YzjK+NPsctxWVTfulLq/m16e&#10;QQScwjUMl/pcHTLulLuBSi9aBYv145KjCmarNUtxIo5ilskvm+UTyCyV/x2yPwAAAP//AwBQSwEC&#10;LQAUAAYACAAAACEAtoM4kv4AAADhAQAAEwAAAAAAAAAAAAAAAAAAAAAAW0NvbnRlbnRfVHlwZXNd&#10;LnhtbFBLAQItABQABgAIAAAAIQA4/SH/1gAAAJQBAAALAAAAAAAAAAAAAAAAAC8BAABfcmVscy8u&#10;cmVsc1BLAQItABQABgAIAAAAIQDrWsdUQgMAAIoJAAAOAAAAAAAAAAAAAAAAAC4CAABkcnMvZTJv&#10;RG9jLnhtbFBLAQItABQABgAIAAAAIQB9aKK54QAAAAsBAAAPAAAAAAAAAAAAAAAAAJwFAABkcnMv&#10;ZG93bnJldi54bWxQSwUGAAAAAAQABADzAAAAqgYAAAAA&#10;" path="m626,c2,,2,,2,,1,,,1,,2v,,1,1,2,1c626,3,626,3,626,3v1,,2,-1,2,-1c628,1,627,,626,xe" fillcolor="#00b0f0" stroked="f">
              <v:path arrowok="t" o:connecttype="custom" o:connectlocs="1982096,0;6333,0;0,6453;6333,9679;1982096,9679;1988429,6453;1982096,0" o:connectangles="0,0,0,0,0,0,0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FD7334" w14:textId="77777777" w:rsidR="00DB377A" w:rsidRDefault="006370C7" w:rsidP="000A5FCC">
    <w:pPr>
      <w:pStyle w:val="Footer"/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50608E32" wp14:editId="233BE89C">
              <wp:simplePos x="0" y="0"/>
              <wp:positionH relativeFrom="column">
                <wp:posOffset>2870200</wp:posOffset>
              </wp:positionH>
              <wp:positionV relativeFrom="paragraph">
                <wp:posOffset>-430530</wp:posOffset>
              </wp:positionV>
              <wp:extent cx="9525" cy="393260"/>
              <wp:effectExtent l="0" t="0" r="0" b="0"/>
              <wp:wrapNone/>
              <wp:docPr id="4" name="Freeform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525" cy="393260"/>
                      </a:xfrm>
                      <a:custGeom>
                        <a:avLst/>
                        <a:gdLst>
                          <a:gd name="T0" fmla="*/ 1 w 3"/>
                          <a:gd name="T1" fmla="*/ 0 h 97"/>
                          <a:gd name="T2" fmla="*/ 0 w 3"/>
                          <a:gd name="T3" fmla="*/ 2 h 97"/>
                          <a:gd name="T4" fmla="*/ 0 w 3"/>
                          <a:gd name="T5" fmla="*/ 95 h 97"/>
                          <a:gd name="T6" fmla="*/ 1 w 3"/>
                          <a:gd name="T7" fmla="*/ 97 h 97"/>
                          <a:gd name="T8" fmla="*/ 3 w 3"/>
                          <a:gd name="T9" fmla="*/ 95 h 97"/>
                          <a:gd name="T10" fmla="*/ 3 w 3"/>
                          <a:gd name="T11" fmla="*/ 2 h 97"/>
                          <a:gd name="T12" fmla="*/ 1 w 3"/>
                          <a:gd name="T13" fmla="*/ 0 h 97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</a:cxnLst>
                        <a:rect l="0" t="0" r="r" b="b"/>
                        <a:pathLst>
                          <a:path w="3" h="97">
                            <a:moveTo>
                              <a:pt x="1" y="0"/>
                            </a:moveTo>
                            <a:cubicBezTo>
                              <a:pt x="1" y="0"/>
                              <a:pt x="0" y="1"/>
                              <a:pt x="0" y="2"/>
                            </a:cubicBezTo>
                            <a:cubicBezTo>
                              <a:pt x="0" y="95"/>
                              <a:pt x="0" y="95"/>
                              <a:pt x="0" y="95"/>
                            </a:cubicBezTo>
                            <a:cubicBezTo>
                              <a:pt x="0" y="96"/>
                              <a:pt x="1" y="97"/>
                              <a:pt x="1" y="97"/>
                            </a:cubicBezTo>
                            <a:cubicBezTo>
                              <a:pt x="2" y="97"/>
                              <a:pt x="3" y="96"/>
                              <a:pt x="3" y="95"/>
                            </a:cubicBezTo>
                            <a:cubicBezTo>
                              <a:pt x="3" y="2"/>
                              <a:pt x="3" y="2"/>
                              <a:pt x="3" y="2"/>
                            </a:cubicBezTo>
                            <a:cubicBezTo>
                              <a:pt x="3" y="1"/>
                              <a:pt x="2" y="0"/>
                              <a:pt x="1" y="0"/>
                            </a:cubicBezTo>
                            <a:close/>
                          </a:path>
                        </a:pathLst>
                      </a:custGeom>
                      <a:solidFill>
                        <a:srgbClr val="00B0F0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A3C75A2" id="Freeform 38" o:spid="_x0000_s1026" style="position:absolute;margin-left:226pt;margin-top:-33.9pt;width:.75pt;height:30.9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3,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RTrOgMAAHEJAAAOAAAAZHJzL2Uyb0RvYy54bWysVslu2zAQvRfoPxA8Fmi0eKuE2EGTIEWB&#10;dAHifgBNUZZQSVRJ2nLy9R2Skky5cmMUvQhcnt7MvBlyeH1zKAu0Z0LmvFri4MrHiFWUJ3m1XeIf&#10;64f3HzCSilQJKXjFlviZSXyzevvmuqljFvKMFwkTCEgqGTf1EmdK1bHnSZqxksgrXrMKNlMuSqJg&#10;KrZeIkgD7GXhhb4/9xouklpwyqSE1Xu7iVeGP00ZVd/SVDKFiiUG35T5CvPd6K+3uibxVpA6y2nr&#10;BvkHL0qSV2C0p7oniqCdyP+gKnMquOSpuqK89Hia5pSZGCCawD+J5ikjNTOxgDiy7mWS/4+Wft0/&#10;1d+Fdl3Wj5z+lKCI19Qy7nf0RAIGbZovPIEckp3iJthDKkr9J4SBDkbT515TdlCIwmI0C2cYUdiY&#10;RJNwbhT3SNz9SndSfWLc0JD9o1Q2IQmMjJwJqkgJNteQvLQsIDfvPBSgBk3a1PWAwAH4KEPR4hQR&#10;DhAjFBMHEI5STB2EP+YFxNq7Gc1GOeYOZDSShQOIFqMccKp6M5MxPyIHcMaPwJV0lCRwNR0XJHBF&#10;HY0mcFU9JgZqYNtlmWRd4umhajMPI0T0JeKbUqu51CWmywBKaR3o3AIFoHSZnAGDbxpsSuVVMKRW&#10;g2cXMUMONdiU2KvMkCwNji5i1lnRaND+khC1/gY+CNK61Cop4BI8vf4ERnD9bbQJEtdE6QR0Q9TA&#10;WcUog7O7MNqXfM/W3GwrnQSoCjDZneTjLt1tcnrLXs5gwZD53QZowhsuhV3EA54xVksRmVwNOc6v&#10;aU0uJZ63wjjhdteJjcFKYNcuIrZpGpKAyKBjNDDWrvVV+KrH9gcjXafE35cuctdSDHJkI2g7pqtC&#10;Vwgn6hZcMlvBur7Mae0LzfhwvPglL/LkIS8KXWNSbDd3hUB7olu2f+s/dAYGsMIc/Irr36wZvWI6&#10;l25W+gEg4w1PnqFxCW77PrxTYJBx8YJRAz1/ieWvHREMo+JzBU01CqZTKC1lJtPZIoSJcHc27g6p&#10;KFAtscJwUenhnbIPi10t8m0GlgJzfCr+ERpmmuvWZvyzXrUT6OtGm/YNoh8O7tygji+l1W8AAAD/&#10;/wMAUEsDBBQABgAIAAAAIQCaurVu4AAAAAoBAAAPAAAAZHJzL2Rvd25yZXYueG1sTI/BTsMwDIbv&#10;SLxDZCQuaEs31sFK0wmYOOzIBuo1S0xb0TilybbSp8ec4Gj71+/vy9eDa8UJ+9B4UjCbJiCQjLcN&#10;VQre9i+TexAharK69YQKvjHAuri8yHVm/Zle8bSLleASCplWUMfYZVIGU6PTYeo7JL59+N7pyGNf&#10;SdvrM5e7Vs6TZCmdbog/1LrD5xrN5+7oFKApy/FpcxO3s9HYzfvXflX6Uanrq+HxAUTEIf6F4Ref&#10;0aFgpoM/kg2iVbBI5+wSFUyWd+zAiUV6m4I48CZdgSxy+V+h+AEAAP//AwBQSwECLQAUAAYACAAA&#10;ACEAtoM4kv4AAADhAQAAEwAAAAAAAAAAAAAAAAAAAAAAW0NvbnRlbnRfVHlwZXNdLnhtbFBLAQIt&#10;ABQABgAIAAAAIQA4/SH/1gAAAJQBAAALAAAAAAAAAAAAAAAAAC8BAABfcmVscy8ucmVsc1BLAQIt&#10;ABQABgAIAAAAIQBIlRTrOgMAAHEJAAAOAAAAAAAAAAAAAAAAAC4CAABkcnMvZTJvRG9jLnhtbFBL&#10;AQItABQABgAIAAAAIQCaurVu4AAAAAoBAAAPAAAAAAAAAAAAAAAAAJQFAABkcnMvZG93bnJldi54&#10;bWxQSwUGAAAAAAQABADzAAAAoQYAAAAA&#10;" path="m1,c1,,,1,,2,,95,,95,,95v,1,1,2,1,2c2,97,3,96,3,95,3,2,3,2,3,2,3,1,2,,1,xe" fillcolor="#00b0f0" stroked="f">
              <v:path arrowok="t" o:connecttype="custom" o:connectlocs="3175,0;0,8108;0,385152;3175,393260;9525,385152;9525,8108;3175,0" o:connectangles="0,0,0,0,0,0,0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78720" behindDoc="0" locked="0" layoutInCell="1" allowOverlap="1" wp14:anchorId="4C577759" wp14:editId="528A6088">
              <wp:simplePos x="0" y="0"/>
              <wp:positionH relativeFrom="column">
                <wp:posOffset>2911475</wp:posOffset>
              </wp:positionH>
              <wp:positionV relativeFrom="paragraph">
                <wp:posOffset>-474345</wp:posOffset>
              </wp:positionV>
              <wp:extent cx="2886075" cy="551180"/>
              <wp:effectExtent l="0" t="0" r="0" b="7620"/>
              <wp:wrapNone/>
              <wp:docPr id="6" name="Text Box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886075" cy="55118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AC659BC" w14:textId="77777777" w:rsidR="006370C7" w:rsidRPr="005C5ED4" w:rsidRDefault="006370C7" w:rsidP="000453CF">
                          <w:pPr>
                            <w:spacing w:after="0" w:line="200" w:lineRule="exact"/>
                            <w:rPr>
                              <w:rFonts w:cs="Times New Roman (Body CS)"/>
                              <w:sz w:val="15"/>
                              <w:szCs w:val="15"/>
                            </w:rPr>
                          </w:pP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t>M: 07764 230561</w:t>
                          </w:r>
                        </w:p>
                        <w:p w14:paraId="566D78F5" w14:textId="77777777" w:rsidR="000453CF" w:rsidRPr="005C5ED4" w:rsidRDefault="000453CF" w:rsidP="000453CF">
                          <w:pPr>
                            <w:spacing w:after="0" w:line="200" w:lineRule="exact"/>
                            <w:rPr>
                              <w:rFonts w:cs="Times New Roman (Body CS)"/>
                              <w:sz w:val="15"/>
                              <w:szCs w:val="15"/>
                            </w:rPr>
                          </w:pP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t>E: swalters@walterscommercial.co.uk</w:t>
                          </w:r>
                        </w:p>
                        <w:p w14:paraId="40C62BFD" w14:textId="77777777" w:rsidR="000453CF" w:rsidRPr="005C5ED4" w:rsidRDefault="000453CF" w:rsidP="000453CF">
                          <w:pPr>
                            <w:spacing w:after="0" w:line="200" w:lineRule="exact"/>
                            <w:rPr>
                              <w:rFonts w:cs="Times New Roman (Body CS)"/>
                              <w:sz w:val="15"/>
                              <w:szCs w:val="15"/>
                            </w:rPr>
                          </w:pP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t>W: www.walterscommercial.co.uk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C577759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32" type="#_x0000_t202" style="position:absolute;margin-left:229.25pt;margin-top:-37.35pt;width:227.25pt;height:43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FvQbgIAAEQFAAAOAAAAZHJzL2Uyb0RvYy54bWysVN9v2jAQfp+0/8Hy+wiwQhlqqFgrpkmo&#10;rdZOfTaOXaI5Ps8+SNhfv7OTAOr20mkvydn33a/v7nx13VSG7ZUPJdicjwZDzpSVUJT2Jeffn1Yf&#10;ZpwFFLYQBqzK+UEFfr14/+6qdnM1hi2YQnlGTmyY1y7nW0Q3z7Igt6oSYQBOWVJq8JVAOvqXrPCi&#10;Ju+VycbD4TSrwRfOg1Qh0O1tq+SL5F9rJfFe66CQmZxTbpi+Pn038ZstrsT8xQu3LWWXhviHLCpR&#10;Wgp6dHUrULCdL/9wVZXSQwCNAwlVBlqXUqUaqJrR8FU1j1vhVKqFyAnuSFP4f27l3f7RPXiGzWdo&#10;qIGRkNqFeaDLWE+jfRX/lCkjPVF4ONKmGmSSLsez2XR4OeFMkm4yGY1midfsZO18wC8KKhaFnHtq&#10;S2JL7NcBKSJBe0gMZmFVGpNaYyyrcz79OBkmg6OGLIyNWJWa3Lk5ZZ4kPBgVMcZ+U5qVRSogXqTx&#10;UjfGs72gwRBSKoup9uSX0BGlKYm3GHb4U1ZvMW7r6CODxaNxVVrwqfpXaRc/+pR1iyciz+qOIjab&#10;hgqntvSN3UBxoH57aFchOLkqqSlrEfBBeJp9ajHtM97TRxsg8qGTONuC//W3+4inkSQtZzXtUs7D&#10;z53wijPz1dKwfhpdXMTlS4eLyeWYDv5csznX2F11A9SVEb0cTiYx4tH0ovZQPdPaL2NUUgkrKXbO&#10;sRdvsN1wejakWi4TiNbNCVzbRyej69ikOHJPzbPwrptLpIm+g37rxPzVeLbYaGlhuUPQZZrdyHPL&#10;asc/rWoa6e5ZiW/B+TmhTo/f4jcAAAD//wMAUEsDBBQABgAIAAAAIQDESYXx4gAAAAoBAAAPAAAA&#10;ZHJzL2Rvd25yZXYueG1sTI9NT4NAFEX3Jv6HyTNx1w5gsYgMTUPSmBhdtHbjbmBegTgfyExb7K/3&#10;daXLl3dy77nFajKanXD0vbMC4nkEDG3jVG9bAfuPzSwD5oO0SmpnUcAPeliVtzeFzJU72y2edqFl&#10;FGJ9LgV0IQw5577p0Eg/dwNa+h3caGSgc2y5GuWZwo3mSRQ9ciN7Sw2dHLDqsPnaHY2A12rzLrd1&#10;YrKLrl7eDuvhe/+ZCnF/N62fgQWcwh8MV31Sh5Kcane0yjMtYJFmKaECZsvFEhgRT/EDrasJTWLg&#10;ZcH/Tyh/AQAA//8DAFBLAQItABQABgAIAAAAIQC2gziS/gAAAOEBAAATAAAAAAAAAAAAAAAAAAAA&#10;AABbQ29udGVudF9UeXBlc10ueG1sUEsBAi0AFAAGAAgAAAAhADj9If/WAAAAlAEAAAsAAAAAAAAA&#10;AAAAAAAALwEAAF9yZWxzLy5yZWxzUEsBAi0AFAAGAAgAAAAhAAgQW9BuAgAARAUAAA4AAAAAAAAA&#10;AAAAAAAALgIAAGRycy9lMm9Eb2MueG1sUEsBAi0AFAAGAAgAAAAhAMRJhfHiAAAACgEAAA8AAAAA&#10;AAAAAAAAAAAAyAQAAGRycy9kb3ducmV2LnhtbFBLBQYAAAAABAAEAPMAAADXBQAAAAA=&#10;" filled="f" stroked="f" strokeweight=".5pt">
              <v:textbox>
                <w:txbxContent>
                  <w:p w14:paraId="6AC659BC" w14:textId="77777777" w:rsidR="006370C7" w:rsidRPr="005C5ED4" w:rsidRDefault="006370C7" w:rsidP="000453CF">
                    <w:pPr>
                      <w:spacing w:after="0" w:line="200" w:lineRule="exact"/>
                      <w:rPr>
                        <w:rFonts w:cs="Times New Roman (Body CS)"/>
                        <w:sz w:val="15"/>
                        <w:szCs w:val="15"/>
                      </w:rPr>
                    </w:pP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t>M: 07764 230561</w:t>
                    </w:r>
                  </w:p>
                  <w:p w14:paraId="566D78F5" w14:textId="77777777" w:rsidR="000453CF" w:rsidRPr="005C5ED4" w:rsidRDefault="000453CF" w:rsidP="000453CF">
                    <w:pPr>
                      <w:spacing w:after="0" w:line="200" w:lineRule="exact"/>
                      <w:rPr>
                        <w:rFonts w:cs="Times New Roman (Body CS)"/>
                        <w:sz w:val="15"/>
                        <w:szCs w:val="15"/>
                      </w:rPr>
                    </w:pP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t>E: swalters@walterscommercial.co.uk</w:t>
                    </w:r>
                  </w:p>
                  <w:p w14:paraId="40C62BFD" w14:textId="77777777" w:rsidR="000453CF" w:rsidRPr="005C5ED4" w:rsidRDefault="000453CF" w:rsidP="000453CF">
                    <w:pPr>
                      <w:spacing w:after="0" w:line="200" w:lineRule="exact"/>
                      <w:rPr>
                        <w:rFonts w:cs="Times New Roman (Body CS)"/>
                        <w:sz w:val="15"/>
                        <w:szCs w:val="15"/>
                      </w:rPr>
                    </w:pP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t>W: www.walterscommercial.co.uk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77696" behindDoc="0" locked="0" layoutInCell="1" allowOverlap="1" wp14:anchorId="21A61B06" wp14:editId="7C6771F1">
              <wp:simplePos x="0" y="0"/>
              <wp:positionH relativeFrom="column">
                <wp:posOffset>-264795</wp:posOffset>
              </wp:positionH>
              <wp:positionV relativeFrom="paragraph">
                <wp:posOffset>-485775</wp:posOffset>
              </wp:positionV>
              <wp:extent cx="3081020" cy="562610"/>
              <wp:effectExtent l="0" t="0" r="0" b="0"/>
              <wp:wrapNone/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081020" cy="56261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64775E0" w14:textId="77777777" w:rsidR="000453CF" w:rsidRPr="005C5ED4" w:rsidRDefault="006370C7" w:rsidP="000453CF">
                          <w:pPr>
                            <w:spacing w:after="0" w:line="200" w:lineRule="exact"/>
                            <w:jc w:val="right"/>
                            <w:rPr>
                              <w:rFonts w:cs="Times New Roman (Body CS)"/>
                              <w:sz w:val="15"/>
                              <w:szCs w:val="15"/>
                            </w:rPr>
                          </w:pP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t xml:space="preserve">Registered Office: </w:t>
                          </w: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br/>
                          </w:r>
                          <w:r w:rsidR="000453CF"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t>Victoria House, 26 Queen Victoria Street</w:t>
                          </w:r>
                          <w:r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br/>
                            <w:t xml:space="preserve">Reading </w:t>
                          </w:r>
                          <w:r w:rsidR="000453CF" w:rsidRPr="005C5ED4">
                            <w:rPr>
                              <w:rFonts w:cs="Times New Roman (Body CS)"/>
                              <w:sz w:val="15"/>
                              <w:szCs w:val="15"/>
                            </w:rPr>
                            <w:t>RG1 1TG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1A61B06" id="Text Box 5" o:spid="_x0000_s1033" type="#_x0000_t202" style="position:absolute;margin-left:-20.85pt;margin-top:-38.25pt;width:242.6pt;height:44.3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InZbAIAAEQFAAAOAAAAZHJzL2Uyb0RvYy54bWysVE1v2zAMvQ/YfxB0X+2kadYFdYqsRYcB&#10;RVssHXpWZCkxJouaxMTOfv0o2U6CbpcOu8i0+Pj1SOrquq0N2ykfKrAFH53lnCkroazsuuDfn+8+&#10;XHIWUNhSGLCq4HsV+PX8/burxs3UGDZgSuUZObFh1riCbxDdLMuC3KhahDNwypJSg68F0q9fZ6UX&#10;DXmvTTbO82nWgC+dB6lCoNvbTsnnyb/WSuKj1kEhMwWn3DCdPp2reGbzKzFbe+E2lezTEP+QRS0q&#10;S0EPrm4FCrb11R+u6kp6CKDxTEKdgdaVVKkGqmaUv6pmuRFOpVqInOAONIX/51Y+7JbuyTNsP0NL&#10;DYyENC7MAl3Gelrt6/ilTBnpicL9gTbVIpN0eZ5fjvIxqSTpLqbj6Sjxmh2tnQ/4RUHNolBwT21J&#10;bIndfUCKSNABEoNZuKuMSa0xljUFn55f5MngoCELYyNWpSb3bo6ZJwn3RkWMsd+UZlWZCogXabzU&#10;jfFsJ2gwhJTKYqo9+SV0RGlK4i2GPf6Y1VuMuzqGyGDxYFxXFnyq/lXa5Y8hZd3hiciTuqOI7aql&#10;wonBobErKPfUbw/dKgQn7ypqyr0I+CQ8zT71kfYZH+nQBoh86CXONuB//e0+4mkkSctZQ7tU8PBz&#10;K7zizHy1NKyfRpNJXL70M7n4GGfFn2pWpxq7rW+AujKil8PJJEY8mkHUHuoXWvtFjEoqYSXFLjgO&#10;4g12G07PhlSLRQLRujmB93bpZHQdmxRH7rl9Ed71c4k00Q8wbJ2YvRrPDhstLSy2CLpKsxt57ljt&#10;+adVTSPdPyvxLTj9T6jj4zf/DQAA//8DAFBLAwQUAAYACAAAACEAAi9FsOEAAAAKAQAADwAAAGRy&#10;cy9kb3ducmV2LnhtbEyPTU/DMAyG70j8h8hI3La0pftQaTpNlSYkBIeNXbi5TdZWNE5psq3w6zEn&#10;uL2WH71+nG8m24uLGX3nSEE8j0AYqp3uqFFwfNvN1iB8QNLYOzIKvoyHTXF7k2Om3ZX25nIIjeAS&#10;8hkqaEMYMil93RqLfu4GQ7w7udFi4HFspB7xyuW2l0kULaXFjvhCi4MpW1N/HM5WwXO5e8V9ldj1&#10;d18+vZy2w+fxfaHU/d20fQQRzBT+YPjVZ3Uo2KlyZ9Je9ApmabxilMNquQDBRJo+cKgYTWKQRS7/&#10;v1D8AAAA//8DAFBLAQItABQABgAIAAAAIQC2gziS/gAAAOEBAAATAAAAAAAAAAAAAAAAAAAAAABb&#10;Q29udGVudF9UeXBlc10ueG1sUEsBAi0AFAAGAAgAAAAhADj9If/WAAAAlAEAAAsAAAAAAAAAAAAA&#10;AAAALwEAAF9yZWxzLy5yZWxzUEsBAi0AFAAGAAgAAAAhAC9sidlsAgAARAUAAA4AAAAAAAAAAAAA&#10;AAAALgIAAGRycy9lMm9Eb2MueG1sUEsBAi0AFAAGAAgAAAAhAAIvRbDhAAAACgEAAA8AAAAAAAAA&#10;AAAAAAAAxgQAAGRycy9kb3ducmV2LnhtbFBLBQYAAAAABAAEAPMAAADUBQAAAAA=&#10;" filled="f" stroked="f" strokeweight=".5pt">
              <v:textbox>
                <w:txbxContent>
                  <w:p w14:paraId="464775E0" w14:textId="77777777" w:rsidR="000453CF" w:rsidRPr="005C5ED4" w:rsidRDefault="006370C7" w:rsidP="000453CF">
                    <w:pPr>
                      <w:spacing w:after="0" w:line="200" w:lineRule="exact"/>
                      <w:jc w:val="right"/>
                      <w:rPr>
                        <w:rFonts w:cs="Times New Roman (Body CS)"/>
                        <w:sz w:val="15"/>
                        <w:szCs w:val="15"/>
                      </w:rPr>
                    </w:pP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t xml:space="preserve">Registered Office: </w:t>
                    </w: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br/>
                    </w:r>
                    <w:r w:rsidR="000453CF" w:rsidRPr="005C5ED4">
                      <w:rPr>
                        <w:rFonts w:cs="Times New Roman (Body CS)"/>
                        <w:sz w:val="15"/>
                        <w:szCs w:val="15"/>
                      </w:rPr>
                      <w:t>Victoria House, 26 Queen Victoria Street</w:t>
                    </w:r>
                    <w:r w:rsidRPr="005C5ED4">
                      <w:rPr>
                        <w:rFonts w:cs="Times New Roman (Body CS)"/>
                        <w:sz w:val="15"/>
                        <w:szCs w:val="15"/>
                      </w:rPr>
                      <w:br/>
                      <w:t xml:space="preserve">Reading </w:t>
                    </w:r>
                    <w:r w:rsidR="000453CF" w:rsidRPr="005C5ED4">
                      <w:rPr>
                        <w:rFonts w:cs="Times New Roman (Body CS)"/>
                        <w:sz w:val="15"/>
                        <w:szCs w:val="15"/>
                      </w:rPr>
                      <w:t>RG1 1TG</w:t>
                    </w:r>
                  </w:p>
                </w:txbxContent>
              </v:textbox>
            </v:shape>
          </w:pict>
        </mc:Fallback>
      </mc:AlternateContent>
    </w:r>
    <w:r w:rsidR="000453CF">
      <w:rPr>
        <w:noProof/>
        <w:lang w:val="en-US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278B36AB" wp14:editId="22BD0B60">
              <wp:simplePos x="0" y="0"/>
              <wp:positionH relativeFrom="column">
                <wp:posOffset>1338580</wp:posOffset>
              </wp:positionH>
              <wp:positionV relativeFrom="paragraph">
                <wp:posOffset>-810993</wp:posOffset>
              </wp:positionV>
              <wp:extent cx="3064747" cy="250685"/>
              <wp:effectExtent l="0" t="0" r="0" b="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064747" cy="25068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9EDE48B" w14:textId="77777777" w:rsidR="000453CF" w:rsidRPr="00012A84" w:rsidRDefault="000453CF" w:rsidP="000453CF">
                          <w:pPr>
                            <w:jc w:val="center"/>
                            <w:rPr>
                              <w:rFonts w:cs="Times New Roman (Body CS)"/>
                              <w:b/>
                              <w:sz w:val="16"/>
                              <w:szCs w:val="16"/>
                            </w:rPr>
                          </w:pPr>
                          <w:r w:rsidRPr="00012A84">
                            <w:rPr>
                              <w:rFonts w:cs="Times New Roman (Body CS)"/>
                              <w:b/>
                              <w:sz w:val="16"/>
                              <w:szCs w:val="16"/>
                            </w:rPr>
                            <w:t>Shaun Walters BSc MRICS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78B36AB" id="Text Box 7" o:spid="_x0000_s1034" type="#_x0000_t202" style="position:absolute;margin-left:105.4pt;margin-top:-63.85pt;width:241.3pt;height:19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UUebgIAAEQFAAAOAAAAZHJzL2Uyb0RvYy54bWysVEtv2zAMvg/YfxB0X+2keXRBnSJr0WFA&#10;sRZrh54VWWqMyaImMbGzXz9KtpOg26XDLhIlfqT48aHLq7Y2bKd8qMAWfHSWc6ashLKyLwX//nT7&#10;4YKzgMKWwoBVBd+rwK+W799dNm6hxrABUyrPyIkNi8YVfIPoFlkW5EbVIpyBU5aUGnwtkI7+JSu9&#10;aMh7bbJxns+yBnzpPEgVAt3edEq+TP61VhLvtQ4KmSk4xYZp9WldxzVbXorFixduU8k+DPEPUdSi&#10;svTowdWNQMG2vvrDVV1JDwE0nkmoM9C6kipxIDaj/BWbx41wKnGh5AR3SFP4f27l192je/AM20/Q&#10;UgFjQhoXFoEuI59W+zruFCkjPaVwf0ibapFJujzPZ5P5ZM6ZJN14ms8uptFNdrR2PuBnBTWLQsE9&#10;lSVlS+zuAnbQARIfs3BbGZNKYyxrCj47n+bJ4KAh58ZGrEpF7t0cI08S7o2KGGO/Kc2qMhGIF6m9&#10;1LXxbCeoMYSUymLinvwSOqI0BfEWwx5/jOotxh2P4WWweDCuKws+sX8VdvljCFl3eMr5Ce8oYrtu&#10;iXjB50Nh11Duqd4eulEITt5WVJQ7EfBBeOp9KjHNM97Tog1Q8qGXONuA//W3+4inliQtZw3NUsHD&#10;z63wijPzxVKzfhxNJnH40mEynY/p4E8161ON3dbXQFUZ0c/hZBIjHs0gag/1M439Kr5KKmElvV1w&#10;HMRr7Cacvg2pVqsEonFzAu/so5PRdSxSbLmn9ll41/clUkd/hWHqxOJVe3bYaGlhtUXQVerdmOcu&#10;q33+aVRT9/ffSvwLTs8Jdfz8lr8BAAD//wMAUEsDBBQABgAIAAAAIQDDuqKl5AAAAAwBAAAPAAAA&#10;ZHJzL2Rvd25yZXYueG1sTI/NTsMwEITvSLyDtUjcWicG2hDiVFWkCgnRQ0sv3DbxNonwT4jdNvD0&#10;mBMcd3Y0802xmoxmZxp976yEdJ4AI9s41dtWwuFtM8uA+YBWoXaWJHyRh1V5fVVgrtzF7ui8Dy2L&#10;IdbnKKELYcg5901HBv3cDWTj7+hGgyGeY8vViJcYbjQXSbLgBnsbGzocqOqo+difjISXarPFXS1M&#10;9q2r59fjevg8vD9IeXszrZ+ABZrCnxl+8SM6lJGpdierPNMSRJpE9CBhlorlEli0LB7v7oHVUcoy&#10;Abws+P8R5Q8AAAD//wMAUEsBAi0AFAAGAAgAAAAhALaDOJL+AAAA4QEAABMAAAAAAAAAAAAAAAAA&#10;AAAAAFtDb250ZW50X1R5cGVzXS54bWxQSwECLQAUAAYACAAAACEAOP0h/9YAAACUAQAACwAAAAAA&#10;AAAAAAAAAAAvAQAAX3JlbHMvLnJlbHNQSwECLQAUAAYACAAAACEANsFFHm4CAABEBQAADgAAAAAA&#10;AAAAAAAAAAAuAgAAZHJzL2Uyb0RvYy54bWxQSwECLQAUAAYACAAAACEAw7qipeQAAAAMAQAADwAA&#10;AAAAAAAAAAAAAADIBAAAZHJzL2Rvd25yZXYueG1sUEsFBgAAAAAEAAQA8wAAANkFAAAAAA==&#10;" filled="f" stroked="f" strokeweight=".5pt">
              <v:textbox>
                <w:txbxContent>
                  <w:p w14:paraId="19EDE48B" w14:textId="77777777" w:rsidR="000453CF" w:rsidRPr="00012A84" w:rsidRDefault="000453CF" w:rsidP="000453CF">
                    <w:pPr>
                      <w:jc w:val="center"/>
                      <w:rPr>
                        <w:rFonts w:cs="Times New Roman (Body CS)"/>
                        <w:b/>
                        <w:sz w:val="16"/>
                        <w:szCs w:val="16"/>
                      </w:rPr>
                    </w:pPr>
                    <w:r w:rsidRPr="00012A84">
                      <w:rPr>
                        <w:rFonts w:cs="Times New Roman (Body CS)"/>
                        <w:b/>
                        <w:sz w:val="16"/>
                        <w:szCs w:val="16"/>
                      </w:rPr>
                      <w:t>Shaun Walters BSc MRICS</w:t>
                    </w:r>
                  </w:p>
                </w:txbxContent>
              </v:textbox>
            </v:shape>
          </w:pict>
        </mc:Fallback>
      </mc:AlternateContent>
    </w:r>
    <w:r w:rsidR="00DB377A">
      <w:rPr>
        <w:noProof/>
        <w:lang w:val="en-US"/>
      </w:rPr>
      <mc:AlternateContent>
        <mc:Choice Requires="wps">
          <w:drawing>
            <wp:anchor distT="0" distB="0" distL="114300" distR="114300" simplePos="0" relativeHeight="251669504" behindDoc="0" locked="0" layoutInCell="1" allowOverlap="1" wp14:anchorId="496A1FC4" wp14:editId="07517D65">
              <wp:simplePos x="0" y="0"/>
              <wp:positionH relativeFrom="column">
                <wp:posOffset>1861185</wp:posOffset>
              </wp:positionH>
              <wp:positionV relativeFrom="paragraph">
                <wp:posOffset>-815651</wp:posOffset>
              </wp:positionV>
              <wp:extent cx="1988185" cy="9525"/>
              <wp:effectExtent l="0" t="0" r="5715" b="3175"/>
              <wp:wrapNone/>
              <wp:docPr id="10" name="Freeform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988185" cy="9525"/>
                      </a:xfrm>
                      <a:custGeom>
                        <a:avLst/>
                        <a:gdLst>
                          <a:gd name="T0" fmla="*/ 626 w 628"/>
                          <a:gd name="T1" fmla="*/ 0 h 3"/>
                          <a:gd name="T2" fmla="*/ 2 w 628"/>
                          <a:gd name="T3" fmla="*/ 0 h 3"/>
                          <a:gd name="T4" fmla="*/ 0 w 628"/>
                          <a:gd name="T5" fmla="*/ 1 h 3"/>
                          <a:gd name="T6" fmla="*/ 2 w 628"/>
                          <a:gd name="T7" fmla="*/ 3 h 3"/>
                          <a:gd name="T8" fmla="*/ 626 w 628"/>
                          <a:gd name="T9" fmla="*/ 3 h 3"/>
                          <a:gd name="T10" fmla="*/ 628 w 628"/>
                          <a:gd name="T11" fmla="*/ 1 h 3"/>
                          <a:gd name="T12" fmla="*/ 626 w 628"/>
                          <a:gd name="T13" fmla="*/ 0 h 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</a:cxnLst>
                        <a:rect l="0" t="0" r="r" b="b"/>
                        <a:pathLst>
                          <a:path w="628" h="3">
                            <a:moveTo>
                              <a:pt x="626" y="0"/>
                            </a:moveTo>
                            <a:cubicBezTo>
                              <a:pt x="2" y="0"/>
                              <a:pt x="2" y="0"/>
                              <a:pt x="2" y="0"/>
                            </a:cubicBezTo>
                            <a:cubicBezTo>
                              <a:pt x="1" y="0"/>
                              <a:pt x="0" y="1"/>
                              <a:pt x="0" y="1"/>
                            </a:cubicBezTo>
                            <a:cubicBezTo>
                              <a:pt x="0" y="2"/>
                              <a:pt x="1" y="3"/>
                              <a:pt x="2" y="3"/>
                            </a:cubicBezTo>
                            <a:cubicBezTo>
                              <a:pt x="626" y="3"/>
                              <a:pt x="626" y="3"/>
                              <a:pt x="626" y="3"/>
                            </a:cubicBezTo>
                            <a:cubicBezTo>
                              <a:pt x="627" y="3"/>
                              <a:pt x="628" y="2"/>
                              <a:pt x="628" y="1"/>
                            </a:cubicBezTo>
                            <a:cubicBezTo>
                              <a:pt x="628" y="1"/>
                              <a:pt x="627" y="0"/>
                              <a:pt x="626" y="0"/>
                            </a:cubicBezTo>
                            <a:close/>
                          </a:path>
                        </a:pathLst>
                      </a:custGeom>
                      <a:solidFill>
                        <a:srgbClr val="00B0F0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AFA3FE3" id="Freeform 37" o:spid="_x0000_s1026" style="position:absolute;margin-left:146.55pt;margin-top:-64.2pt;width:156.55pt;height:.7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28,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abMRwMAAIoJAAAOAAAAZHJzL2Uyb0RvYy54bWysVm1vmzAQ/j5p/8Hyx0krL0nTBJVUa6tO&#10;k7oXqdkPcIwJaIA92wlpf/3ONlDISBpN+4Kw/fDc3XPHna9v9mWBdkyqnFcxDi58jFhFeZJXmxj/&#10;XD18nGOkNKkSUvCKxfiZKXyzfP/uuhYRC3nGi4RJBCSVimoR40xrEXmeohkribrgglVwmHJZEg1L&#10;ufESSWpgLwsv9P2ZV3OZCMkpUwp2790hXlr+NGVUf09TxTQqYgy+afuU9rk2T295TaKNJCLLaeMG&#10;+QcvSpJXYLSjuieaoK3M/6Iqcyq54qm+oLz0eJrmlNkYIJrAP4jmKSOC2VhAHCU6mdT/o6Xfdk/i&#10;hzSuK/HI6S8Fini1UFF3YhYKMGhdf+UJ5JBsNbfB7lNZmi8hDLS3mj53mrK9RhQ2g8V8HswvMaJw&#10;trgML43kHonab+lW6c+MWx6ye1TaZSSBN6tngipSgtEVZC8tC0jOBw/Nwhmq4Tlv8teBgh7IRxma&#10;HALCHiAc55j0IKMc0wFg1A+It3M2GPNj1gMc8eOqB5mMccCv1Rk5qsiiBxplCYbCzsdFCfrKjkYU&#10;9KU96k4wqi7Uw6bNOMnaIqD7qqkCeEPEdBTf1p3gytSbKQkoqlXQlBSgTMkcAYN7BmwrAuydBkOK&#10;Dbgt1tNgyKUBX53lBiTNgBdngU1uDBrUd3/NaUdMCix8EKQLtlFSQkc87IUSI+iFa2OCRIJok4D2&#10;FdUxNv8ZymI8seKXfMdW3J5rkwVItbVqeynYej2n23VOb9lLH+08bPqusASnt4z3A57hylFAcULc&#10;A1annNUNgrKGeltnsTp82OhiKZyhpqv03e8Uf9PXVq8BydubZ3k8C6FpgBIH3K7mBoHYnAKyK6wz&#10;/HY0A0lbgwPp22DaihhmjBZcMVfNptbsMOiKzkb5OhAUL/LkIS8KU25KbtZ3hUQ7Yma5f+s/tAYG&#10;sMI2gYqbz5wZs2NHmpli5magojVPnmGiSe4uBHCBgZeMyxeMargMxFj93hLJMCq+VDBtF8F0CtWg&#10;7WJ6eRXCQvZP1v0TUlGgirHG0LTM6512N46tkPkmA0uB/ZMq/gkmaZqbkWf9c141Cxj4VpvmcmJu&#10;FP21Rb1eoZZ/AAAA//8DAFBLAwQUAAYACAAAACEAENL/W+IAAAANAQAADwAAAGRycy9kb3ducmV2&#10;LnhtbEyPwUrEMBCG74LvEEbwtpu2StitTRdXEEGQxVUQb2kzbYpNUpp02317Ry96nJmfb76/2C22&#10;ZyccQ+edhHSdAENXe925VsL72+NqAyxE5bTqvUMJZwywKy8vCpVrP7tXPB1jywjiQq4kmBiHnPNQ&#10;G7QqrP2Ajm6NH62KNI4t16OaCW57niWJ4FZ1jj4YNeCDwfrrOFmi2P3H0/l5+uTixRwq3DfNMB+k&#10;vL5a7u+ARVziXxh+9EkdSnKq/OR0YL2EbHuTUlTCKs02t8AoIhKRAat+V2ILvCz4/xblNwAAAP//&#10;AwBQSwECLQAUAAYACAAAACEAtoM4kv4AAADhAQAAEwAAAAAAAAAAAAAAAAAAAAAAW0NvbnRlbnRf&#10;VHlwZXNdLnhtbFBLAQItABQABgAIAAAAIQA4/SH/1gAAAJQBAAALAAAAAAAAAAAAAAAAAC8BAABf&#10;cmVscy8ucmVsc1BLAQItABQABgAIAAAAIQDvSabMRwMAAIoJAAAOAAAAAAAAAAAAAAAAAC4CAABk&#10;cnMvZTJvRG9jLnhtbFBLAQItABQABgAIAAAAIQAQ0v9b4gAAAA0BAAAPAAAAAAAAAAAAAAAAAKEF&#10;AABkcnMvZG93bnJldi54bWxQSwUGAAAAAAQABADzAAAAsAYAAAAA&#10;" path="m626,c2,,2,,2,,1,,,1,,1,,2,1,3,2,3v624,,624,,624,c627,3,628,2,628,1v,,-1,-1,-2,-1xe" fillcolor="#00b0f0" stroked="f">
              <v:path arrowok="t" o:connecttype="custom" o:connectlocs="1981853,0;6332,0;0,3175;6332,9525;1981853,9525;1988185,3175;1981853,0" o:connectangles="0,0,0,0,0,0,0"/>
            </v:shape>
          </w:pict>
        </mc:Fallback>
      </mc:AlternateContent>
    </w:r>
    <w:r w:rsidR="00DB377A">
      <w:rPr>
        <w:noProof/>
        <w:lang w:val="en-US"/>
      </w:rPr>
      <mc:AlternateContent>
        <mc:Choice Requires="wps">
          <w:drawing>
            <wp:anchor distT="0" distB="0" distL="114300" distR="114300" simplePos="0" relativeHeight="251671552" behindDoc="0" locked="0" layoutInCell="1" allowOverlap="1" wp14:anchorId="5C444157" wp14:editId="418B828B">
              <wp:simplePos x="0" y="0"/>
              <wp:positionH relativeFrom="column">
                <wp:posOffset>1865014</wp:posOffset>
              </wp:positionH>
              <wp:positionV relativeFrom="paragraph">
                <wp:posOffset>-565094</wp:posOffset>
              </wp:positionV>
              <wp:extent cx="1988429" cy="9679"/>
              <wp:effectExtent l="0" t="0" r="5715" b="3175"/>
              <wp:wrapNone/>
              <wp:docPr id="18" name="Freeform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988429" cy="9679"/>
                      </a:xfrm>
                      <a:custGeom>
                        <a:avLst/>
                        <a:gdLst>
                          <a:gd name="T0" fmla="*/ 626 w 628"/>
                          <a:gd name="T1" fmla="*/ 0 h 3"/>
                          <a:gd name="T2" fmla="*/ 2 w 628"/>
                          <a:gd name="T3" fmla="*/ 0 h 3"/>
                          <a:gd name="T4" fmla="*/ 0 w 628"/>
                          <a:gd name="T5" fmla="*/ 2 h 3"/>
                          <a:gd name="T6" fmla="*/ 2 w 628"/>
                          <a:gd name="T7" fmla="*/ 3 h 3"/>
                          <a:gd name="T8" fmla="*/ 626 w 628"/>
                          <a:gd name="T9" fmla="*/ 3 h 3"/>
                          <a:gd name="T10" fmla="*/ 628 w 628"/>
                          <a:gd name="T11" fmla="*/ 2 h 3"/>
                          <a:gd name="T12" fmla="*/ 626 w 628"/>
                          <a:gd name="T13" fmla="*/ 0 h 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</a:cxnLst>
                        <a:rect l="0" t="0" r="r" b="b"/>
                        <a:pathLst>
                          <a:path w="628" h="3">
                            <a:moveTo>
                              <a:pt x="626" y="0"/>
                            </a:moveTo>
                            <a:cubicBezTo>
                              <a:pt x="2" y="0"/>
                              <a:pt x="2" y="0"/>
                              <a:pt x="2" y="0"/>
                            </a:cubicBezTo>
                            <a:cubicBezTo>
                              <a:pt x="1" y="0"/>
                              <a:pt x="0" y="1"/>
                              <a:pt x="0" y="2"/>
                            </a:cubicBezTo>
                            <a:cubicBezTo>
                              <a:pt x="0" y="2"/>
                              <a:pt x="1" y="3"/>
                              <a:pt x="2" y="3"/>
                            </a:cubicBezTo>
                            <a:cubicBezTo>
                              <a:pt x="626" y="3"/>
                              <a:pt x="626" y="3"/>
                              <a:pt x="626" y="3"/>
                            </a:cubicBezTo>
                            <a:cubicBezTo>
                              <a:pt x="627" y="3"/>
                              <a:pt x="628" y="2"/>
                              <a:pt x="628" y="2"/>
                            </a:cubicBezTo>
                            <a:cubicBezTo>
                              <a:pt x="628" y="1"/>
                              <a:pt x="627" y="0"/>
                              <a:pt x="626" y="0"/>
                            </a:cubicBezTo>
                            <a:close/>
                          </a:path>
                        </a:pathLst>
                      </a:custGeom>
                      <a:solidFill>
                        <a:srgbClr val="00B0F0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4F03E3D" id="Freeform 36" o:spid="_x0000_s1026" style="position:absolute;margin-left:146.85pt;margin-top:-44.5pt;width:156.55pt;height: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28,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sdUQgMAAIoJAAAOAAAAZHJzL2Uyb0RvYy54bWysVslu2zAQvRfoPxA8Fmi02PEiRA6aBCkK&#10;pAsQ9wNoirKESiJL0paTr++QlBTJVWKj6EXg8vRm5s2Qw6vrQ1mgPZMq51WMgwsfI1ZRnuTVNsY/&#10;1/cfFxgpTaqEFLxiMX5iCl+v3r+7qkXEQp7xImESAUmlolrEONNaRJ6naMZKoi64YBVsplyWRMNU&#10;br1EkhrYy8ILfX/m1VwmQnLKlILVO7eJV5Y/TRnV39NUMY2KGINv2n6l/W7M11tdkWgrichy2rhB&#10;/sGLkuQVGO2o7ogmaCfzv6jKnEqueKovKC89nqY5ZTYGiCbwj6J5zIhgNhYQR4lOJvX/aOm3/aP4&#10;IY3rSjxw+kuBIl4tVNTtmIkCDNrUX3kCOSQ7zW2wh1SW5k8IAx2spk+dpuygEYXFYLlYTMMlRhT2&#10;lrP50kjukaj9l+6U/sy45SH7B6VdRhIYWT0TVJESjK4he2lZQHI+eGgWzlAN30WTvw4U9EA+ytDk&#10;GBD2AOE4x6QHGeWYDgCjflz2IOGYH7MBYJRj3oNMxjjgaJ1WBJTvQKMswVDYxbgoQV/Z0YiCvrSv&#10;J2hUXaiHbZtxkrVFQA9VUwUwQsTcKL6tO8GVqTdTElBU66ApKUCZknkFDO4ZsK0IsPc2GFJswJdn&#10;MUMuDXh+FhiSZsDtMXjbDZMbgwb13ak5AW9iDAZBumAbJSXciMd3ocQI7sKNMUEiQbRJQDtEdYzN&#10;OUNZjCdW/JLv2ZrbfW2yAKm2Ttq7FGy97NPdJqc37LmPdh42966wBG8vGe8HPMOZo4DiBJkGrE45&#10;qxsEZQ25pbCV8iRrD99SOEPNrdJ3v1P8JGur14Dk9OJZOsxCuDRAiSNuV3M28DYQm1NAnq9G+8dA&#10;0tbgQPo2mLYihhmjBVfMVbOpNdsMuqKzUb40BMWLPLnPi8KUm5LbzW0h0Z6YXu7f+PetgQGssJdA&#10;xc1vzoxZsS3NdDHzMlDRhidP0NEkdw8CeMDAIOPyGaMaHgMxVr93RDKMii8VdNtlMJ1CNWg7mV7O&#10;Q5jI/s6mv0MqClQx1hguLTO81e7FsRMy32ZgKbAnqeKfoJOmuWl51j/nVTOBhm+1aR4n5kXRn1vU&#10;yxNq9QcAAP//AwBQSwMEFAAGAAgAAAAhAH1oornhAAAACwEAAA8AAABkcnMvZG93bnJldi54bWxM&#10;j8FKw0AQhu+C77CM4K3dWDFtYzbFCiIIUqxC6W2TTLLB7GzIbpr07Z2e6nFmfr75v3Qz2VacsPeN&#10;IwUP8wgEUuHKhmoFP99vsxUIHzSVunWECs7oYZPd3qQ6Kd1IX3jah1owhHyiFZgQukRKXxi02s9d&#10;h8S3yvVWBx77Wpa9HhluW7mIolha3RB/MLrDV4PF736wTLHbw/v5YzjK+NPsctxWVTfulLq/m16e&#10;QQScwjUMl/pcHTLulLuBSi9aBYv145KjCmarNUtxIo5ilskvm+UTyCyV/x2yPwAAAP//AwBQSwEC&#10;LQAUAAYACAAAACEAtoM4kv4AAADhAQAAEwAAAAAAAAAAAAAAAAAAAAAAW0NvbnRlbnRfVHlwZXNd&#10;LnhtbFBLAQItABQABgAIAAAAIQA4/SH/1gAAAJQBAAALAAAAAAAAAAAAAAAAAC8BAABfcmVscy8u&#10;cmVsc1BLAQItABQABgAIAAAAIQDrWsdUQgMAAIoJAAAOAAAAAAAAAAAAAAAAAC4CAABkcnMvZTJv&#10;RG9jLnhtbFBLAQItABQABgAIAAAAIQB9aKK54QAAAAsBAAAPAAAAAAAAAAAAAAAAAJwFAABkcnMv&#10;ZG93bnJldi54bWxQSwUGAAAAAAQABADzAAAAqgYAAAAA&#10;" path="m626,c2,,2,,2,,1,,,1,,2v,,1,1,2,1c626,3,626,3,626,3v1,,2,-1,2,-1c628,1,627,,626,xe" fillcolor="#00b0f0" stroked="f">
              <v:path arrowok="t" o:connecttype="custom" o:connectlocs="1982096,0;6333,0;0,6453;6333,9679;1982096,9679;1988429,6453;1982096,0" o:connectangles="0,0,0,0,0,0,0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C4F0C5" w14:textId="77777777" w:rsidR="00303B2F" w:rsidRDefault="00303B2F" w:rsidP="000A5FCC">
      <w:r>
        <w:separator/>
      </w:r>
    </w:p>
  </w:footnote>
  <w:footnote w:type="continuationSeparator" w:id="0">
    <w:p w14:paraId="490F8A1A" w14:textId="77777777" w:rsidR="00303B2F" w:rsidRDefault="00303B2F" w:rsidP="000A5FC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5E88A5" w14:textId="77777777" w:rsidR="003F28BD" w:rsidRDefault="003F28BD" w:rsidP="000A5FCC">
    <w:pPr>
      <w:pStyle w:val="Header"/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86912" behindDoc="0" locked="0" layoutInCell="1" allowOverlap="1" wp14:anchorId="5C98AA97" wp14:editId="67D55472">
              <wp:simplePos x="0" y="0"/>
              <wp:positionH relativeFrom="column">
                <wp:posOffset>2060778</wp:posOffset>
              </wp:positionH>
              <wp:positionV relativeFrom="paragraph">
                <wp:posOffset>424815</wp:posOffset>
              </wp:positionV>
              <wp:extent cx="1701165" cy="1031240"/>
              <wp:effectExtent l="0" t="0" r="635" b="0"/>
              <wp:wrapNone/>
              <wp:docPr id="13" name="Rectangle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701165" cy="103124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C7BB778" id="Rectangle 13" o:spid="_x0000_s1026" style="position:absolute;margin-left:162.25pt;margin-top:33.45pt;width:133.95pt;height:81.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vhudAIAAE8FAAAOAAAAZHJzL2Uyb0RvYy54bWysVE1v2zAMvQ/YfxB0X21nazcEdYogRYYB&#10;RVssHXpWZCk2IIsapcTJfv0o+SNbV+wwzAeZEslH8onU9c2xNeyg0DdgS15c5JwpK6Fq7K7k357W&#10;7z5x5oOwlTBgVclPyvObxds3152bqxnUYCqFjECsn3eu5HUIbp5lXtaqFf4CnLKk1ICtCLTFXVah&#10;6Ai9Ndksz6+yDrByCFJ5T6e3vZIvEr7WSoYHrb0KzJSccgtpxbRu45otrsV8h8LVjRzSEP+QRSsa&#10;S0EnqFsRBNtj8wdU20gEDzpcSGgz0LqRKtVA1RT5i2o2tXAq1ULkeDfR5P8frLw/bNwjEg2d83NP&#10;YqziqLGNf8qPHRNZp4ksdQxM0mHxMS+Kq0vOJOmK/H0x+5DozM7uDn34rKBlUSg50m0kksThzgcK&#10;SaajSYzmwTTVujEmbWIHqJVBdhB0d9tdEe+KPH6zMjbaWohevTqeZOdakhRORkU7Y78qzZqKsp+l&#10;RFKbnYMIKZUNRa+qRaX62Jc5fWP0Ma2USwKMyJriT9gDwGjZg4zYfZaDfXRVqUsn5/xvifXOk0eK&#10;DDZMzm1jAV8DMFTVELm3H0nqqYksbaE6PSJD6GfEO7lu6NruhA+PAmkoaHxo0MMDLdpAV3IYJM5q&#10;wB+vnUd76lXSctbRkJXcf98LVJyZL5a6OE7kKOAobEfB7tsV0N0X9IQ4mURywGBGUSO0zzT/yxiF&#10;VMJKilVyGXDcrEI/7PSCSLVcJjOaPCfCnd04GcEji7ENn47PAt3Qq4Ha/B7GARTzFy3b20ZPC8t9&#10;AN2kfj7zOPBLU5saZXhh4rPw6z5Znd/BxU8AAAD//wMAUEsDBBQABgAIAAAAIQBb1LwD3gAAAAoB&#10;AAAPAAAAZHJzL2Rvd25yZXYueG1sTI/BasMwDEDvg/2D0WC31ZnbhiaLU7bCKL0Mmu4DnFhLQmM5&#10;2G6T/n2903YUejw9FdvZDOyKzveWJLwuEmBIjdU9tRK+T58vG2A+KNJqsIQSbuhhWz4+FCrXdqIj&#10;XqvQsighnysJXQhjzrlvOjTKL+yIFHc/1hkV4uharp2aotwMXCRJyo3qKV7o1Ii7DptzdTESlvw0&#10;78+Gpq+Pw+G2cXXFOe6kfH6a39+ABZzDHwy/+TEdythU2wtpz4boEKt1RCWkaQYsAutMrIDVEoTI&#10;lsDLgv9/obwDAAD//wMAUEsBAi0AFAAGAAgAAAAhALaDOJL+AAAA4QEAABMAAAAAAAAAAAAAAAAA&#10;AAAAAFtDb250ZW50X1R5cGVzXS54bWxQSwECLQAUAAYACAAAACEAOP0h/9YAAACUAQAACwAAAAAA&#10;AAAAAAAAAAAvAQAAX3JlbHMvLnJlbHNQSwECLQAUAAYACAAAACEAVh74bnQCAABPBQAADgAAAAAA&#10;AAAAAAAAAAAuAgAAZHJzL2Uyb0RvYy54bWxQSwECLQAUAAYACAAAACEAW9S8A94AAAAKAQAADwAA&#10;AAAAAAAAAAAAAADOBAAAZHJzL2Rvd25yZXYueG1sUEsFBgAAAAAEAAQA8wAAANkFAAAAAA==&#10;" fillcolor="white [3212]" stroked="f" strokeweight="1pt">
              <v:textbox inset="0,0,0,0"/>
            </v:rect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87936" behindDoc="0" locked="0" layoutInCell="1" allowOverlap="1" wp14:anchorId="7E158156" wp14:editId="1A0FBDF9">
              <wp:simplePos x="0" y="0"/>
              <wp:positionH relativeFrom="column">
                <wp:posOffset>2013788</wp:posOffset>
              </wp:positionH>
              <wp:positionV relativeFrom="paragraph">
                <wp:posOffset>413385</wp:posOffset>
              </wp:positionV>
              <wp:extent cx="1845310" cy="1094105"/>
              <wp:effectExtent l="0" t="0" r="0" b="0"/>
              <wp:wrapNone/>
              <wp:docPr id="15" name="Text Box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45310" cy="10941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744E37DA" w14:textId="77777777" w:rsidR="003F28BD" w:rsidRDefault="003F28BD" w:rsidP="000A5FCC">
                          <w:r w:rsidRPr="00DB377A">
                            <w:rPr>
                              <w:noProof/>
                              <w:lang w:val="en-US"/>
                            </w:rPr>
                            <w:drawing>
                              <wp:inline distT="0" distB="0" distL="0" distR="0" wp14:anchorId="255E8DE6" wp14:editId="377667C7">
                                <wp:extent cx="1632640" cy="909890"/>
                                <wp:effectExtent l="0" t="0" r="0" b="5080"/>
                                <wp:docPr id="23" name="Picture 2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"/>
                                        <pic:cNvPicPr/>
                                      </pic:nvPicPr>
                                      <pic:blipFill>
                                        <a:blip r:embed="rId1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662913" cy="92676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E158156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27" type="#_x0000_t202" style="position:absolute;margin-left:158.55pt;margin-top:32.55pt;width:145.3pt;height:86.1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DmJFwIAAC0EAAAOAAAAZHJzL2Uyb0RvYy54bWysU11v2yAUfZ/U/4B4X2ynSddacaq0VaZJ&#10;UVsprfpMMMSWMJcBiZ39+l2w86FuT9Ne4MK93I9zDrP7rlFkL6yrQRc0G6WUCM2hrPW2oO9vy6+3&#10;lDjPdMkUaFHQg3D0fn71ZdaaXIyhAlUKSzCJdnlrClp5b/IkcbwSDXMjMEKjU4JtmMej3SalZS1m&#10;b1QyTtObpAVbGgtcOIe3T72TzmN+KQX3L1I64YkqKPbm42rjuglrMp+xfGuZqWo+tMH+oYuG1RqL&#10;nlI9Mc/IztZ/pGpqbsGB9CMOTQJS1lzEGXCaLP00zbpiRsRZEBxnTjC5/5eWP+/X5tUS3z1AhwQG&#10;QFrjcoeXYZ5O2ibs2ClBP0J4OMEmOk94eHQ7mV5n6OLoy9K7SZZOQ57k/NxY578LaEgwCmqRlwgX&#10;26+c70OPIaGahmWtVORGadIW9OZ6msYHJw8mVxprnJsNlu823TDBBsoDDmah59wZvqyx+Io5/8os&#10;kowNo3D9Cy5SARaBwaKkAvvrb/chHrFHLyUtiqag7ueOWUGJ+qGRlbtsMgkqi4fJ9NsYD/bSs7n0&#10;6F3zCKjLDL+I4dEM8V4dTWmh+UB9L0JVdDHNsXZB/dF89L2U8X9wsVjEINSVYX6l14aH1AHOAO1b&#10;98GsGfD3SN0zHOXF8k809LE9EYudB1lHjgLAPaoD7qjJyPLwf4LoL88x6vzL578BAAD//wMAUEsD&#10;BBQABgAIAAAAIQAJef8A4wAAAAoBAAAPAAAAZHJzL2Rvd25yZXYueG1sTI9NS8NAEIbvgv9hmYI3&#10;u0lqkxIzKSVQBNFDay/eNtltErofMbtto7/e8VRPwzAP7zxvsZ6MZhc1+t5ZhHgeAVO2cbK3LcLh&#10;Y/u4AuaDsFJoZxXCt/KwLu/vCpFLd7U7ddmHllGI9blA6EIYcs590ykj/NwNytLt6EYjAq1jy+Uo&#10;rhRuNE+iKOVG9JY+dGJQVaea0/5sEF6r7bvY1YlZ/ejq5e24Gb4On0vEh9m0eQYW1BRuMPzpkzqU&#10;5FS7s5WeaYRFnMWEIqRLmgSkUZYBqxGSRfYEvCz4/wrlLwAAAP//AwBQSwECLQAUAAYACAAAACEA&#10;toM4kv4AAADhAQAAEwAAAAAAAAAAAAAAAAAAAAAAW0NvbnRlbnRfVHlwZXNdLnhtbFBLAQItABQA&#10;BgAIAAAAIQA4/SH/1gAAAJQBAAALAAAAAAAAAAAAAAAAAC8BAABfcmVscy8ucmVsc1BLAQItABQA&#10;BgAIAAAAIQBXfDmJFwIAAC0EAAAOAAAAAAAAAAAAAAAAAC4CAABkcnMvZTJvRG9jLnhtbFBLAQIt&#10;ABQABgAIAAAAIQAJef8A4wAAAAoBAAAPAAAAAAAAAAAAAAAAAHEEAABkcnMvZG93bnJldi54bWxQ&#10;SwUGAAAAAAQABADzAAAAgQUAAAAA&#10;" filled="f" stroked="f" strokeweight=".5pt">
              <v:textbox>
                <w:txbxContent>
                  <w:p w14:paraId="744E37DA" w14:textId="77777777" w:rsidR="003F28BD" w:rsidRDefault="003F28BD" w:rsidP="000A5FCC">
                    <w:r w:rsidRPr="00DB377A">
                      <w:rPr>
                        <w:noProof/>
                        <w:lang w:val="en-US"/>
                      </w:rPr>
                      <w:drawing>
                        <wp:inline distT="0" distB="0" distL="0" distR="0" wp14:anchorId="255E8DE6" wp14:editId="377667C7">
                          <wp:extent cx="1632640" cy="909890"/>
                          <wp:effectExtent l="0" t="0" r="0" b="5080"/>
                          <wp:docPr id="23" name="Picture 2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" name=""/>
                                  <pic:cNvPicPr/>
                                </pic:nvPicPr>
                                <pic:blipFill>
                                  <a:blip r:embed="rId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662913" cy="92676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68F7CB80" wp14:editId="0546E9BC">
              <wp:simplePos x="0" y="0"/>
              <wp:positionH relativeFrom="column">
                <wp:posOffset>-938530</wp:posOffset>
              </wp:positionH>
              <wp:positionV relativeFrom="paragraph">
                <wp:posOffset>-238570</wp:posOffset>
              </wp:positionV>
              <wp:extent cx="7676515" cy="1065099"/>
              <wp:effectExtent l="0" t="0" r="0" b="1905"/>
              <wp:wrapNone/>
              <wp:docPr id="16" name="Rectangle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76515" cy="1065099"/>
                      </a:xfrm>
                      <a:prstGeom prst="rect">
                        <a:avLst/>
                      </a:prstGeom>
                      <a:solidFill>
                        <a:srgbClr val="00B0F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6B04942" id="Rectangle 16" o:spid="_x0000_s1026" style="position:absolute;margin-left:-73.9pt;margin-top:-18.8pt;width:604.45pt;height:83.8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0j9odAIAAFAFAAAOAAAAZHJzL2Uyb0RvYy54bWysVE1v2zAMvQ/YfxB0X+0USLoGdYqsRYYB&#10;RVs0HXpWZCk2IIsapcTJfv0o+SNbW+wwzAeZkshH8onk1fWhMWyv0NdgCz45yzlTVkJZ223Bvz+v&#10;Pn3mzAdhS2HAqoIflefXi48frlo3V+dQgSkVMgKxft66glchuHmWeVmpRvgzcMrSpQZsRKAtbrMS&#10;RUvojcnO83yWtYClQ5DKezq97S75IuFrrWR40NqrwEzBKbaQVkzrJq7Z4krMtyhcVcs+DPEPUTSi&#10;tuR0hLoVQbAd1m+gmloieNDhTEKTgda1VCkHymaSv8pmXQmnUi5EjncjTf7/wcr7/do9ItHQOj/3&#10;JMYsDhqb+Kf42CGRdRzJUofAJB1ezC5m08mUM0l3k3w2zS8vI53ZydyhD18VNCwKBUd6jUSS2N/5&#10;0KkOKtGbB1OXq9qYtMHt5sYg24v4cvmXfJUei9D/UDM2KluIZh1iPMlOySQpHI2KesY+Kc3qksI/&#10;T5GkOlOjHyGlsmHSXVWiVJ37aU5fn9tokTJNgBFZk/8RuweINfwWu4uy14+mKpXpaJz/LbDOeLRI&#10;nsGG0bipLeB7AIay6j13+gNJHTWRpQ2Ux0dkCF2TeCdXNb3bnfDhUSB1BfUPdXp4oEUbaAsOvcRZ&#10;BfjzvfOoT8VKt5y11GUF9z92AhVn5pulMo4tOQg4CJtBsLvmBuj5JzRDnEwiGWAwg6gRmhcaAMvo&#10;ha6EleSr4DLgsLkJXbfTCJFquUxq1HpOhDu7djKCRxZjHT4fXgS6vlgD1fk9DB0o5q9qttONlhaW&#10;uwC6TgV94rHnl9o2FUo/YuJc+H2ftE6DcPELAAD//wMAUEsDBBQABgAIAAAAIQASPP204AAAAA0B&#10;AAAPAAAAZHJzL2Rvd25yZXYueG1sTI/BTsMwEETvSPyDtUhcUGu7rRIU4lQIwRGhthw4uvE2iWqv&#10;I9tt07/HPcFtVjOaeVuvJ2fZGUMcPCmQcwEMqfVmoE7B9+5j9gwsJk1GW0+o4IoR1s39Xa0r4y+0&#10;wfM2dSyXUKy0gj6lseI8tj06Hed+RMrewQenUz5Dx03Ql1zuLF8IUXCnB8oLvR7xrcf2uD05BeTf&#10;x+PPYfEVNnaFn/H6VDqNSj0+TK8vwBJO6S8MN/yMDk1m2vsTmcisgplclZk9ZbUsC2C3iCikBLbP&#10;aikk8Kbm/79ofgEAAP//AwBQSwECLQAUAAYACAAAACEAtoM4kv4AAADhAQAAEwAAAAAAAAAAAAAA&#10;AAAAAAAAW0NvbnRlbnRfVHlwZXNdLnhtbFBLAQItABQABgAIAAAAIQA4/SH/1gAAAJQBAAALAAAA&#10;AAAAAAAAAAAAAC8BAABfcmVscy8ucmVsc1BLAQItABQABgAIAAAAIQB40j9odAIAAFAFAAAOAAAA&#10;AAAAAAAAAAAAAC4CAABkcnMvZTJvRG9jLnhtbFBLAQItABQABgAIAAAAIQASPP204AAAAA0BAAAP&#10;AAAAAAAAAAAAAAAAAM4EAABkcnMvZG93bnJldi54bWxQSwUGAAAAAAQABADzAAAA2wUAAAAA&#10;" fillcolor="#00b0f0" stroked="f" strokeweight="1pt">
              <v:textbox inset="0,0,0,0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777512" w14:textId="77777777" w:rsidR="00DB377A" w:rsidRDefault="00F150A8" w:rsidP="000A5FCC">
    <w:pPr>
      <w:pStyle w:val="Header"/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74624" behindDoc="0" locked="0" layoutInCell="1" allowOverlap="1" wp14:anchorId="2DE7A5A5" wp14:editId="2ACA798B">
              <wp:simplePos x="0" y="0"/>
              <wp:positionH relativeFrom="column">
                <wp:posOffset>2060778</wp:posOffset>
              </wp:positionH>
              <wp:positionV relativeFrom="paragraph">
                <wp:posOffset>424815</wp:posOffset>
              </wp:positionV>
              <wp:extent cx="1701165" cy="1031240"/>
              <wp:effectExtent l="0" t="0" r="635" b="0"/>
              <wp:wrapNone/>
              <wp:docPr id="9" name="Rectangle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701165" cy="103124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B214C97" id="Rectangle 9" o:spid="_x0000_s1026" style="position:absolute;margin-left:162.25pt;margin-top:33.45pt;width:133.95pt;height:81.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vhudAIAAE8FAAAOAAAAZHJzL2Uyb0RvYy54bWysVE1v2zAMvQ/YfxB0X21nazcEdYogRYYB&#10;RVssHXpWZCk2IIsapcTJfv0o+SNbV+wwzAeZEslH8onU9c2xNeyg0DdgS15c5JwpK6Fq7K7k357W&#10;7z5x5oOwlTBgVclPyvObxds3152bqxnUYCqFjECsn3eu5HUIbp5lXtaqFf4CnLKk1ICtCLTFXVah&#10;6Ai9Ndksz6+yDrByCFJ5T6e3vZIvEr7WSoYHrb0KzJSccgtpxbRu45otrsV8h8LVjRzSEP+QRSsa&#10;S0EnqFsRBNtj8wdU20gEDzpcSGgz0LqRKtVA1RT5i2o2tXAq1ULkeDfR5P8frLw/bNwjEg2d83NP&#10;YqziqLGNf8qPHRNZp4ksdQxM0mHxMS+Kq0vOJOmK/H0x+5DozM7uDn34rKBlUSg50m0kksThzgcK&#10;SaajSYzmwTTVujEmbWIHqJVBdhB0d9tdEe+KPH6zMjbaWohevTqeZOdakhRORkU7Y78qzZqKsp+l&#10;RFKbnYMIKZUNRa+qRaX62Jc5fWP0Ma2USwKMyJriT9gDwGjZg4zYfZaDfXRVqUsn5/xvifXOk0eK&#10;DDZMzm1jAV8DMFTVELm3H0nqqYksbaE6PSJD6GfEO7lu6NruhA+PAmkoaHxo0MMDLdpAV3IYJM5q&#10;wB+vnUd76lXSctbRkJXcf98LVJyZL5a6OE7kKOAobEfB7tsV0N0X9IQ4mURywGBGUSO0zzT/yxiF&#10;VMJKilVyGXDcrEI/7PSCSLVcJjOaPCfCnd04GcEji7ENn47PAt3Qq4Ha/B7GARTzFy3b20ZPC8t9&#10;AN2kfj7zOPBLU5saZXhh4rPw6z5Znd/BxU8AAAD//wMAUEsDBBQABgAIAAAAIQBb1LwD3gAAAAoB&#10;AAAPAAAAZHJzL2Rvd25yZXYueG1sTI/BasMwDEDvg/2D0WC31ZnbhiaLU7bCKL0Mmu4DnFhLQmM5&#10;2G6T/n2903YUejw9FdvZDOyKzveWJLwuEmBIjdU9tRK+T58vG2A+KNJqsIQSbuhhWz4+FCrXdqIj&#10;XqvQsighnysJXQhjzrlvOjTKL+yIFHc/1hkV4uharp2aotwMXCRJyo3qKV7o1Ii7DptzdTESlvw0&#10;78+Gpq+Pw+G2cXXFOe6kfH6a39+ABZzDHwy/+TEdythU2wtpz4boEKt1RCWkaQYsAutMrIDVEoTI&#10;lsDLgv9/obwDAAD//wMAUEsBAi0AFAAGAAgAAAAhALaDOJL+AAAA4QEAABMAAAAAAAAAAAAAAAAA&#10;AAAAAFtDb250ZW50X1R5cGVzXS54bWxQSwECLQAUAAYACAAAACEAOP0h/9YAAACUAQAACwAAAAAA&#10;AAAAAAAAAAAvAQAAX3JlbHMvLnJlbHNQSwECLQAUAAYACAAAACEAVh74bnQCAABPBQAADgAAAAAA&#10;AAAAAAAAAAAuAgAAZHJzL2Uyb0RvYy54bWxQSwECLQAUAAYACAAAACEAW9S8A94AAAAKAQAADwAA&#10;AAAAAAAAAAAAAADOBAAAZHJzL2Rvd25yZXYueG1sUEsFBgAAAAAEAAQA8wAAANkFAAAAAA==&#10;" fillcolor="white [3212]" stroked="f" strokeweight="1pt">
              <v:textbox inset="0,0,0,0"/>
            </v:rect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34A591BA" wp14:editId="4ED46A4E">
              <wp:simplePos x="0" y="0"/>
              <wp:positionH relativeFrom="column">
                <wp:posOffset>2013788</wp:posOffset>
              </wp:positionH>
              <wp:positionV relativeFrom="paragraph">
                <wp:posOffset>413385</wp:posOffset>
              </wp:positionV>
              <wp:extent cx="1845310" cy="1094105"/>
              <wp:effectExtent l="0" t="0" r="0" b="0"/>
              <wp:wrapNone/>
              <wp:docPr id="14" name="Text Box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45310" cy="10941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0893864" w14:textId="77777777" w:rsidR="00DB377A" w:rsidRDefault="00DB377A" w:rsidP="000A5FCC">
                          <w:r w:rsidRPr="00DB377A">
                            <w:rPr>
                              <w:noProof/>
                              <w:lang w:val="en-US"/>
                            </w:rPr>
                            <w:drawing>
                              <wp:inline distT="0" distB="0" distL="0" distR="0" wp14:anchorId="5478121C" wp14:editId="1D5BADB1">
                                <wp:extent cx="1632640" cy="909890"/>
                                <wp:effectExtent l="0" t="0" r="0" b="5080"/>
                                <wp:docPr id="12" name="Picture 1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"/>
                                        <pic:cNvPicPr/>
                                      </pic:nvPicPr>
                                      <pic:blipFill>
                                        <a:blip r:embed="rId1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662913" cy="92676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4A591BA"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31" type="#_x0000_t202" style="position:absolute;margin-left:158.55pt;margin-top:32.55pt;width:145.3pt;height:86.1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tEmGwIAADQEAAAOAAAAZHJzL2Uyb0RvYy54bWysU11v2yAUfZ/U/4B4X2ynTtdacaq0VaZJ&#10;UVsprfpMMMSWMJcBiZ39+l1wvtTtadoLXLiX+3HOYXrft4rshHUN6JJmo5QSoTlUjd6U9P1t8fWW&#10;EueZrpgCLUq6F47ez66+TDtTiDHUoCphCSbRruhMSWvvTZEkjteiZW4ERmh0SrAt83i0m6SyrMPs&#10;rUrGaXqTdGArY4EL5/D2aXDSWcwvpeD+RUonPFElxd58XG1c12FNZlNWbCwzdcMPbbB/6KJljcai&#10;p1RPzDOytc0fqdqGW3Ag/YhDm4CUDRdxBpwmSz9Ns6qZEXEWBMeZE0zu/6Xlz7uVebXE9w/QI4EB&#10;kM64wuFlmKeXtg07dkrQjxDuT7CJ3hMeHt3mk+sMXRx9WXqXZ+kk5EnOz411/ruAlgSjpBZ5iXCx&#10;3dL5IfQYEqppWDRKRW6UJl1Jb64naXxw8mBypbHGudlg+X7dk6YqaX4cZA3VHuezMFDvDF802MOS&#10;Of/KLHKNfaN+/QsuUgHWgoNFSQ3219/uQzxSgF5KOtROSd3PLbOCEvVDIzl3WZ4HscVDPvk2xoO9&#10;9KwvPXrbPgLKM8OfYng0Q7xXR1NaaD9Q5vNQFV1Mc6xdUn80H/2gaPwmXMznMQjlZZhf6pXhIXVA&#10;NSD81n8waw40eGTwGY4qY8UnNobYgY/51oNsIlUB5wHVA/wozUj24RsF7V+eY9T5s89+AwAA//8D&#10;AFBLAwQUAAYACAAAACEACXn/AOMAAAAKAQAADwAAAGRycy9kb3ducmV2LnhtbEyPTUvDQBCG74L/&#10;YZmCN7tJapMSMyklUATRQ2sv3jbZbRK6HzG7baO/3vFUT8MwD+88b7GejGYXNfreWYR4HgFTtnGy&#10;ty3C4WP7uALmg7BSaGcVwrfysC7v7wqRS3e1O3XZh5ZRiPW5QOhCGHLOfdMpI/zcDcrS7ehGIwKt&#10;Y8vlKK4UbjRPoijlRvSWPnRiUFWnmtP+bBBeq+272NWJWf3o6uXtuBm+Dp9LxIfZtHkGFtQUbjD8&#10;6ZM6lORUu7OVnmmERZzFhCKkS5oEpFGWAasRkkX2BLws+P8K5S8AAAD//wMAUEsBAi0AFAAGAAgA&#10;AAAhALaDOJL+AAAA4QEAABMAAAAAAAAAAAAAAAAAAAAAAFtDb250ZW50X1R5cGVzXS54bWxQSwEC&#10;LQAUAAYACAAAACEAOP0h/9YAAACUAQAACwAAAAAAAAAAAAAAAAAvAQAAX3JlbHMvLnJlbHNQSwEC&#10;LQAUAAYACAAAACEAOhLRJhsCAAA0BAAADgAAAAAAAAAAAAAAAAAuAgAAZHJzL2Uyb0RvYy54bWxQ&#10;SwECLQAUAAYACAAAACEACXn/AOMAAAAKAQAADwAAAAAAAAAAAAAAAAB1BAAAZHJzL2Rvd25yZXYu&#10;eG1sUEsFBgAAAAAEAAQA8wAAAIUFAAAAAA==&#10;" filled="f" stroked="f" strokeweight=".5pt">
              <v:textbox>
                <w:txbxContent>
                  <w:p w14:paraId="50893864" w14:textId="77777777" w:rsidR="00DB377A" w:rsidRDefault="00DB377A" w:rsidP="000A5FCC">
                    <w:r w:rsidRPr="00DB377A">
                      <w:rPr>
                        <w:noProof/>
                        <w:lang w:val="en-US"/>
                      </w:rPr>
                      <w:drawing>
                        <wp:inline distT="0" distB="0" distL="0" distR="0" wp14:anchorId="5478121C" wp14:editId="1D5BADB1">
                          <wp:extent cx="1632640" cy="909890"/>
                          <wp:effectExtent l="0" t="0" r="0" b="5080"/>
                          <wp:docPr id="12" name="Picture 1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" name=""/>
                                  <pic:cNvPicPr/>
                                </pic:nvPicPr>
                                <pic:blipFill>
                                  <a:blip r:embed="rId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662913" cy="92676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79459E">
      <w:rPr>
        <w:noProof/>
        <w:lang w:val="en-US"/>
      </w:rPr>
      <mc:AlternateContent>
        <mc:Choice Requires="wps">
          <w:drawing>
            <wp:anchor distT="0" distB="0" distL="114300" distR="114300" simplePos="0" relativeHeight="251661310" behindDoc="0" locked="0" layoutInCell="1" allowOverlap="1" wp14:anchorId="45FF1517" wp14:editId="65D8FCA1">
              <wp:simplePos x="0" y="0"/>
              <wp:positionH relativeFrom="column">
                <wp:posOffset>-938530</wp:posOffset>
              </wp:positionH>
              <wp:positionV relativeFrom="paragraph">
                <wp:posOffset>-238570</wp:posOffset>
              </wp:positionV>
              <wp:extent cx="7676515" cy="1065099"/>
              <wp:effectExtent l="0" t="0" r="0" b="1905"/>
              <wp:wrapNone/>
              <wp:docPr id="8" name="Rectangle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76515" cy="1065099"/>
                      </a:xfrm>
                      <a:prstGeom prst="rect">
                        <a:avLst/>
                      </a:prstGeom>
                      <a:solidFill>
                        <a:srgbClr val="00B0F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B7696FC" id="Rectangle 8" o:spid="_x0000_s1026" style="position:absolute;margin-left:-73.9pt;margin-top:-18.8pt;width:604.45pt;height:83.85pt;z-index:25166131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0j9odAIAAFAFAAAOAAAAZHJzL2Uyb0RvYy54bWysVE1v2zAMvQ/YfxB0X+0USLoGdYqsRYYB&#10;RVs0HXpWZCk2IIsapcTJfv0o+SNbW+wwzAeZkshH8onk1fWhMWyv0NdgCz45yzlTVkJZ223Bvz+v&#10;Pn3mzAdhS2HAqoIflefXi48frlo3V+dQgSkVMgKxft66glchuHmWeVmpRvgzcMrSpQZsRKAtbrMS&#10;RUvojcnO83yWtYClQ5DKezq97S75IuFrrWR40NqrwEzBKbaQVkzrJq7Z4krMtyhcVcs+DPEPUTSi&#10;tuR0hLoVQbAd1m+gmloieNDhTEKTgda1VCkHymaSv8pmXQmnUi5EjncjTf7/wcr7/do9ItHQOj/3&#10;JMYsDhqb+Kf42CGRdRzJUofAJB1ezC5m08mUM0l3k3w2zS8vI53ZydyhD18VNCwKBUd6jUSS2N/5&#10;0KkOKtGbB1OXq9qYtMHt5sYg24v4cvmXfJUei9D/UDM2KluIZh1iPMlOySQpHI2KesY+Kc3qksI/&#10;T5GkOlOjHyGlsmHSXVWiVJ37aU5fn9tokTJNgBFZk/8RuweINfwWu4uy14+mKpXpaJz/LbDOeLRI&#10;nsGG0bipLeB7AIay6j13+gNJHTWRpQ2Ux0dkCF2TeCdXNb3bnfDhUSB1BfUPdXp4oEUbaAsOvcRZ&#10;BfjzvfOoT8VKt5y11GUF9z92AhVn5pulMo4tOQg4CJtBsLvmBuj5JzRDnEwiGWAwg6gRmhcaAMvo&#10;ha6EleSr4DLgsLkJXbfTCJFquUxq1HpOhDu7djKCRxZjHT4fXgS6vlgD1fk9DB0o5q9qttONlhaW&#10;uwC6TgV94rHnl9o2FUo/YuJc+H2ftE6DcPELAAD//wMAUEsDBBQABgAIAAAAIQASPP204AAAAA0B&#10;AAAPAAAAZHJzL2Rvd25yZXYueG1sTI/BTsMwEETvSPyDtUhcUGu7rRIU4lQIwRGhthw4uvE2iWqv&#10;I9tt07/HPcFtVjOaeVuvJ2fZGUMcPCmQcwEMqfVmoE7B9+5j9gwsJk1GW0+o4IoR1s39Xa0r4y+0&#10;wfM2dSyXUKy0gj6lseI8tj06Hed+RMrewQenUz5Dx03Ql1zuLF8IUXCnB8oLvR7xrcf2uD05BeTf&#10;x+PPYfEVNnaFn/H6VDqNSj0+TK8vwBJO6S8MN/yMDk1m2vsTmcisgplclZk9ZbUsC2C3iCikBLbP&#10;aikk8Kbm/79ofgEAAP//AwBQSwECLQAUAAYACAAAACEAtoM4kv4AAADhAQAAEwAAAAAAAAAAAAAA&#10;AAAAAAAAW0NvbnRlbnRfVHlwZXNdLnhtbFBLAQItABQABgAIAAAAIQA4/SH/1gAAAJQBAAALAAAA&#10;AAAAAAAAAAAAAC8BAABfcmVscy8ucmVsc1BLAQItABQABgAIAAAAIQB40j9odAIAAFAFAAAOAAAA&#10;AAAAAAAAAAAAAC4CAABkcnMvZTJvRG9jLnhtbFBLAQItABQABgAIAAAAIQASPP204AAAAA0BAAAP&#10;AAAAAAAAAAAAAAAAAM4EAABkcnMvZG93bnJldi54bWxQSwUGAAAAAAQABADzAAAA2wUAAAAA&#10;" fillcolor="#00b0f0" stroked="f" strokeweight="1pt">
              <v:textbox inset="0,0,0,0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623319"/>
    <w:multiLevelType w:val="hybridMultilevel"/>
    <w:tmpl w:val="E590833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8391872"/>
    <w:multiLevelType w:val="hybridMultilevel"/>
    <w:tmpl w:val="0EB4942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45108EF"/>
    <w:multiLevelType w:val="hybridMultilevel"/>
    <w:tmpl w:val="2D1AC9E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4DEB036D"/>
    <w:multiLevelType w:val="singleLevel"/>
    <w:tmpl w:val="2BF2414C"/>
    <w:lvl w:ilvl="0">
      <w:start w:val="1"/>
      <w:numFmt w:val="bullet"/>
      <w:lvlRestart w:val="0"/>
      <w:lvlText w:val=""/>
      <w:lvlJc w:val="left"/>
      <w:pPr>
        <w:tabs>
          <w:tab w:val="num" w:pos="4973"/>
        </w:tabs>
        <w:ind w:left="4973" w:hanging="720"/>
      </w:pPr>
      <w:rPr>
        <w:rFonts w:ascii="Symbol" w:hAnsi="Symbol" w:hint="default"/>
      </w:rPr>
    </w:lvl>
  </w:abstractNum>
  <w:abstractNum w:abstractNumId="4" w15:restartNumberingAfterBreak="0">
    <w:nsid w:val="7AE91BA2"/>
    <w:multiLevelType w:val="hybridMultilevel"/>
    <w:tmpl w:val="AF9EDE3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847789689">
    <w:abstractNumId w:val="1"/>
  </w:num>
  <w:num w:numId="2" w16cid:durableId="1636108660">
    <w:abstractNumId w:val="2"/>
  </w:num>
  <w:num w:numId="3" w16cid:durableId="528639011">
    <w:abstractNumId w:val="4"/>
  </w:num>
  <w:num w:numId="4" w16cid:durableId="932007140">
    <w:abstractNumId w:val="3"/>
  </w:num>
  <w:num w:numId="5" w16cid:durableId="213578285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gutterAtTop/>
  <w:proofState w:spelling="clean" w:grammar="clean"/>
  <w:attachedTemplate r:id="rId1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7E76"/>
    <w:rsid w:val="00012A84"/>
    <w:rsid w:val="0002468E"/>
    <w:rsid w:val="000453CF"/>
    <w:rsid w:val="000A0E0C"/>
    <w:rsid w:val="000A5FCC"/>
    <w:rsid w:val="000D6F1D"/>
    <w:rsid w:val="00104AC5"/>
    <w:rsid w:val="001247E7"/>
    <w:rsid w:val="001279B4"/>
    <w:rsid w:val="00186BD0"/>
    <w:rsid w:val="001A10F8"/>
    <w:rsid w:val="00215A57"/>
    <w:rsid w:val="002241A6"/>
    <w:rsid w:val="00252984"/>
    <w:rsid w:val="0027186C"/>
    <w:rsid w:val="00272423"/>
    <w:rsid w:val="002805A7"/>
    <w:rsid w:val="002959CA"/>
    <w:rsid w:val="002A4AB4"/>
    <w:rsid w:val="002B0491"/>
    <w:rsid w:val="002B55E1"/>
    <w:rsid w:val="00303B2F"/>
    <w:rsid w:val="00342597"/>
    <w:rsid w:val="00344C78"/>
    <w:rsid w:val="00345D34"/>
    <w:rsid w:val="00360F25"/>
    <w:rsid w:val="003B413A"/>
    <w:rsid w:val="003C0BE4"/>
    <w:rsid w:val="003E3C7B"/>
    <w:rsid w:val="003F28BD"/>
    <w:rsid w:val="004040B4"/>
    <w:rsid w:val="004044DA"/>
    <w:rsid w:val="004C48FE"/>
    <w:rsid w:val="004E01E5"/>
    <w:rsid w:val="00506787"/>
    <w:rsid w:val="00516FFB"/>
    <w:rsid w:val="00557E76"/>
    <w:rsid w:val="00570A8B"/>
    <w:rsid w:val="00585D7F"/>
    <w:rsid w:val="005C5ED4"/>
    <w:rsid w:val="005F1E20"/>
    <w:rsid w:val="005F6BFB"/>
    <w:rsid w:val="00611368"/>
    <w:rsid w:val="006156E9"/>
    <w:rsid w:val="006370C7"/>
    <w:rsid w:val="006731CF"/>
    <w:rsid w:val="007039FA"/>
    <w:rsid w:val="00714908"/>
    <w:rsid w:val="00724325"/>
    <w:rsid w:val="007872A3"/>
    <w:rsid w:val="0079459E"/>
    <w:rsid w:val="007B496D"/>
    <w:rsid w:val="007C7B21"/>
    <w:rsid w:val="007D00EE"/>
    <w:rsid w:val="007D7D85"/>
    <w:rsid w:val="0082747F"/>
    <w:rsid w:val="00902D8B"/>
    <w:rsid w:val="00992063"/>
    <w:rsid w:val="009A2D3B"/>
    <w:rsid w:val="00A34DD8"/>
    <w:rsid w:val="00AA4669"/>
    <w:rsid w:val="00B65641"/>
    <w:rsid w:val="00B67036"/>
    <w:rsid w:val="00B72D12"/>
    <w:rsid w:val="00B7515E"/>
    <w:rsid w:val="00BE0DBF"/>
    <w:rsid w:val="00C2773F"/>
    <w:rsid w:val="00C63C1C"/>
    <w:rsid w:val="00C64F4D"/>
    <w:rsid w:val="00C66D68"/>
    <w:rsid w:val="00CC0D84"/>
    <w:rsid w:val="00CC3564"/>
    <w:rsid w:val="00CF3E3A"/>
    <w:rsid w:val="00CF49F0"/>
    <w:rsid w:val="00D2212C"/>
    <w:rsid w:val="00D31BFB"/>
    <w:rsid w:val="00D3517B"/>
    <w:rsid w:val="00D61DD1"/>
    <w:rsid w:val="00D62B3A"/>
    <w:rsid w:val="00D9379A"/>
    <w:rsid w:val="00DB377A"/>
    <w:rsid w:val="00DE53E5"/>
    <w:rsid w:val="00E21CEA"/>
    <w:rsid w:val="00E22FC5"/>
    <w:rsid w:val="00E56750"/>
    <w:rsid w:val="00E90475"/>
    <w:rsid w:val="00ED2BE2"/>
    <w:rsid w:val="00F06189"/>
    <w:rsid w:val="00F150A8"/>
    <w:rsid w:val="00F64253"/>
    <w:rsid w:val="00F85520"/>
    <w:rsid w:val="00FB191B"/>
    <w:rsid w:val="00FC1A7A"/>
    <w:rsid w:val="00FE5B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AA541AE"/>
  <w15:docId w15:val="{FEDD4450-61CD-4DB8-819B-BC5942749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A5FCC"/>
    <w:rPr>
      <w:rFonts w:ascii="Verdana" w:eastAsia="Times New Roman" w:hAnsi="Verdana" w:cs="Arial"/>
      <w:color w:val="1F3864" w:themeColor="accent5" w:themeShade="80"/>
      <w:sz w:val="20"/>
      <w:szCs w:val="20"/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0A5FCC"/>
    <w:pPr>
      <w:spacing w:after="80" w:line="216" w:lineRule="auto"/>
      <w:jc w:val="center"/>
      <w:outlineLvl w:val="0"/>
    </w:pPr>
    <w:rPr>
      <w:b/>
      <w:bCs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A5FCC"/>
    <w:pPr>
      <w:outlineLvl w:val="1"/>
    </w:pPr>
    <w:rPr>
      <w:b/>
      <w:bCs/>
      <w:color w:val="00B0F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B37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B377A"/>
  </w:style>
  <w:style w:type="paragraph" w:styleId="Footer">
    <w:name w:val="footer"/>
    <w:basedOn w:val="Normal"/>
    <w:link w:val="FooterChar"/>
    <w:uiPriority w:val="99"/>
    <w:unhideWhenUsed/>
    <w:rsid w:val="00DB37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B377A"/>
  </w:style>
  <w:style w:type="character" w:styleId="Hyperlink">
    <w:name w:val="Hyperlink"/>
    <w:unhideWhenUsed/>
    <w:rsid w:val="00C66D68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C66D68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C64F4D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A5FCC"/>
    <w:rPr>
      <w:rFonts w:ascii="Verdana" w:eastAsia="Times New Roman" w:hAnsi="Verdana" w:cs="Arial"/>
      <w:b/>
      <w:bCs/>
      <w:color w:val="00B0F0"/>
      <w:sz w:val="20"/>
      <w:szCs w:val="20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0A5FCC"/>
    <w:rPr>
      <w:rFonts w:ascii="Verdana" w:eastAsia="Times New Roman" w:hAnsi="Verdana" w:cs="Arial"/>
      <w:b/>
      <w:bCs/>
      <w:color w:val="1F3864" w:themeColor="accent5" w:themeShade="80"/>
      <w:sz w:val="36"/>
      <w:szCs w:val="36"/>
      <w:lang w:val="en-GB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992063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C0BE4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0BE4"/>
    <w:rPr>
      <w:rFonts w:ascii="Lucida Grande" w:eastAsia="Times New Roman" w:hAnsi="Lucida Grande" w:cs="Lucida Grande"/>
      <w:color w:val="1F3864" w:themeColor="accent5" w:themeShade="80"/>
      <w:sz w:val="18"/>
      <w:szCs w:val="18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2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70430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662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4192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963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093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3338531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5249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53862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8573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JP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JPG"/><Relationship Id="rId5" Type="http://schemas.openxmlformats.org/officeDocument/2006/relationships/styles" Target="styles.xml"/><Relationship Id="rId15" Type="http://schemas.openxmlformats.org/officeDocument/2006/relationships/header" Target="header2.xml"/><Relationship Id="rId10" Type="http://schemas.openxmlformats.org/officeDocument/2006/relationships/image" Target="media/image1.JP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0.emf"/><Relationship Id="rId1" Type="http://schemas.openxmlformats.org/officeDocument/2006/relationships/image" Target="media/image3.em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0.emf"/><Relationship Id="rId1" Type="http://schemas.openxmlformats.org/officeDocument/2006/relationships/image" Target="media/image3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haun\Walters%20Surveying%20and%20Property\Walters%20Commercial%20-%20Documents\WC%20Templates\Walters%20Commercial%20particulars%20template%205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2df8e69c-eeca-4a41-bb98-eed1f9cd72ee" xsi:nil="true"/>
    <lcf76f155ced4ddcb4097134ff3c332f xmlns="a34f080a-85c8-4e98-a188-1f5085ea4ec4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57839EE04EDC94EB4BA5AD189C704FA" ma:contentTypeVersion="11" ma:contentTypeDescription="Create a new document." ma:contentTypeScope="" ma:versionID="bfd1a74f4ade0174dda8a08d0af154b4">
  <xsd:schema xmlns:xsd="http://www.w3.org/2001/XMLSchema" xmlns:xs="http://www.w3.org/2001/XMLSchema" xmlns:p="http://schemas.microsoft.com/office/2006/metadata/properties" xmlns:ns2="a34f080a-85c8-4e98-a188-1f5085ea4ec4" xmlns:ns3="2df8e69c-eeca-4a41-bb98-eed1f9cd72ee" targetNamespace="http://schemas.microsoft.com/office/2006/metadata/properties" ma:root="true" ma:fieldsID="53be44fa4db3cc6f2f0940be34f33c81" ns2:_="" ns3:_="">
    <xsd:import namespace="a34f080a-85c8-4e98-a188-1f5085ea4ec4"/>
    <xsd:import namespace="2df8e69c-eeca-4a41-bb98-eed1f9cd72e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34f080a-85c8-4e98-a188-1f5085ea4ec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description="" ma:hidden="true" ma:indexed="true" ma:internalName="MediaServiceDateTaken" ma:readOnly="true">
      <xsd:simpleType>
        <xsd:restriction base="dms:Text"/>
      </xsd:simpleType>
    </xsd:element>
    <xsd:element name="MediaServiceLocation" ma:index="11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6" nillable="true" ma:taxonomy="true" ma:internalName="lcf76f155ced4ddcb4097134ff3c332f" ma:taxonomyFieldName="MediaServiceImageTags" ma:displayName="Image Tags" ma:readOnly="false" ma:fieldId="{5cf76f15-5ced-4ddc-b409-7134ff3c332f}" ma:taxonomyMulti="true" ma:sspId="23133d0a-8f16-4554-aa31-35a39172be7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f8e69c-eeca-4a41-bb98-eed1f9cd72ee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1bb46bbe-7de0-4f2a-9ad1-45dd4daddb0c}" ma:internalName="TaxCatchAll" ma:showField="CatchAllData" ma:web="2df8e69c-eeca-4a41-bb98-eed1f9cd72e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D708D7C-D15B-4178-9EDC-4742AED4C042}">
  <ds:schemaRefs>
    <ds:schemaRef ds:uri="http://schemas.microsoft.com/office/2006/metadata/properties"/>
    <ds:schemaRef ds:uri="http://schemas.microsoft.com/office/infopath/2007/PartnerControls"/>
    <ds:schemaRef ds:uri="2df8e69c-eeca-4a41-bb98-eed1f9cd72ee"/>
    <ds:schemaRef ds:uri="a34f080a-85c8-4e98-a188-1f5085ea4ec4"/>
  </ds:schemaRefs>
</ds:datastoreItem>
</file>

<file path=customXml/itemProps2.xml><?xml version="1.0" encoding="utf-8"?>
<ds:datastoreItem xmlns:ds="http://schemas.openxmlformats.org/officeDocument/2006/customXml" ds:itemID="{48BC3967-11ED-44E9-AC4C-F6C1A04376A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34f080a-85c8-4e98-a188-1f5085ea4ec4"/>
    <ds:schemaRef ds:uri="2df8e69c-eeca-4a41-bb98-eed1f9cd72e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20F55BC-407B-4A8F-99AB-A6837A915F96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C:\Users\shaun\Walters Surveying and Property\Walters Commercial - Documents\WC Templates\Walters Commercial particulars template 5.dotx</Template>
  <TotalTime>4</TotalTime>
  <Pages>3</Pages>
  <Words>222</Words>
  <Characters>1270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shaun</dc:creator>
  <cp:keywords/>
  <dc:description/>
  <cp:lastModifiedBy>Tristan Kayes</cp:lastModifiedBy>
  <cp:revision>3</cp:revision>
  <dcterms:created xsi:type="dcterms:W3CDTF">2023-04-14T08:26:00Z</dcterms:created>
  <dcterms:modified xsi:type="dcterms:W3CDTF">2023-04-20T09:04:00Z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0x010100757839EE04EDC94EB4BA5AD189C704FA</vt:lpwstr>
  </property>
  <property fmtid="{D5CDD505-2E9C-101B-9397-08002B2CF9AE}" pid="3" name="MediaServiceImageTags">
    <vt:lpwstr/>
  </property>
</Properties>
</file>