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07932E" w14:textId="77777777" w:rsidR="003F28BD" w:rsidRPr="00C66D68" w:rsidRDefault="003F28BD" w:rsidP="003F28BD"/>
    <w:p w14:paraId="1CA6428D" w14:textId="52BF1BF8" w:rsidR="003F28BD" w:rsidRPr="000A5FCC" w:rsidRDefault="00D253D1" w:rsidP="003F28BD">
      <w:pPr>
        <w:pStyle w:val="Heading1"/>
      </w:pPr>
      <w:r>
        <w:t>TO LET</w:t>
      </w:r>
    </w:p>
    <w:p w14:paraId="3153D1FF" w14:textId="2A4AD53D" w:rsidR="00FE5B25" w:rsidRPr="00FE5B25" w:rsidRDefault="00D253D1" w:rsidP="00FE5B25">
      <w:pPr>
        <w:pStyle w:val="Heading1"/>
        <w:rPr>
          <w:color w:val="00B0F0"/>
        </w:rPr>
      </w:pPr>
      <w:r>
        <w:rPr>
          <w:color w:val="00B0F0"/>
        </w:rPr>
        <w:t>Ground Floor Business Unit</w:t>
      </w:r>
      <w:r w:rsidR="00FE5B25" w:rsidRPr="00FE5B25">
        <w:rPr>
          <w:color w:val="00B0F0"/>
        </w:rPr>
        <w:t xml:space="preserve"> </w:t>
      </w:r>
    </w:p>
    <w:p w14:paraId="4EC63DB5" w14:textId="77777777" w:rsidR="00D253D1" w:rsidRDefault="00D253D1" w:rsidP="00FE5B25">
      <w:pPr>
        <w:pStyle w:val="Heading1"/>
      </w:pPr>
      <w:r>
        <w:t xml:space="preserve">Approx 733 </w:t>
      </w:r>
      <w:proofErr w:type="spellStart"/>
      <w:r>
        <w:t>sq</w:t>
      </w:r>
      <w:proofErr w:type="spellEnd"/>
      <w:r>
        <w:t xml:space="preserve"> ft </w:t>
      </w:r>
    </w:p>
    <w:p w14:paraId="77ABF501" w14:textId="37FF98C6" w:rsidR="00FE5B25" w:rsidRPr="000E2315" w:rsidRDefault="00D253D1" w:rsidP="00FE5B25">
      <w:pPr>
        <w:pStyle w:val="Heading1"/>
        <w:rPr>
          <w:b w:val="0"/>
        </w:rPr>
      </w:pPr>
      <w:proofErr w:type="gramStart"/>
      <w:r w:rsidRPr="000E2315">
        <w:rPr>
          <w:b w:val="0"/>
        </w:rPr>
        <w:t>plus</w:t>
      </w:r>
      <w:proofErr w:type="gramEnd"/>
      <w:r w:rsidRPr="000E2315">
        <w:rPr>
          <w:b w:val="0"/>
        </w:rPr>
        <w:t xml:space="preserve"> 431 </w:t>
      </w:r>
      <w:proofErr w:type="spellStart"/>
      <w:r w:rsidRPr="000E2315">
        <w:rPr>
          <w:b w:val="0"/>
        </w:rPr>
        <w:t>sq</w:t>
      </w:r>
      <w:proofErr w:type="spellEnd"/>
      <w:r w:rsidRPr="000E2315">
        <w:rPr>
          <w:b w:val="0"/>
        </w:rPr>
        <w:t xml:space="preserve"> ft reduced height storage</w:t>
      </w:r>
      <w:r w:rsidR="00FE5B25" w:rsidRPr="000E2315">
        <w:rPr>
          <w:b w:val="0"/>
        </w:rPr>
        <w:t xml:space="preserve"> </w:t>
      </w:r>
    </w:p>
    <w:p w14:paraId="18F2E618" w14:textId="3B2FEA5E" w:rsidR="003F28BD" w:rsidRPr="000E2315" w:rsidRDefault="003F28BD" w:rsidP="003F28BD">
      <w:pPr>
        <w:rPr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4AB733" wp14:editId="5D630847">
                <wp:simplePos x="0" y="0"/>
                <wp:positionH relativeFrom="column">
                  <wp:posOffset>-914400</wp:posOffset>
                </wp:positionH>
                <wp:positionV relativeFrom="paragraph">
                  <wp:posOffset>262890</wp:posOffset>
                </wp:positionV>
                <wp:extent cx="7538720" cy="4989830"/>
                <wp:effectExtent l="0" t="0" r="17780" b="13970"/>
                <wp:wrapTopAndBottom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8720" cy="4989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E21C05" w14:textId="77777777" w:rsidR="003F28BD" w:rsidRDefault="003F28BD" w:rsidP="003F28BD">
                            <w:r w:rsidRPr="00C64F4D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8DF76DC" wp14:editId="21D96AFB">
                                  <wp:extent cx="7571739" cy="5402580"/>
                                  <wp:effectExtent l="0" t="0" r="0" b="762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94652" cy="54189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04AB733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-1in;margin-top:20.7pt;width:593.6pt;height:39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" fillcolor="white [3201]" strokeweight=".5pt">
                <v:textbox inset="0,0,0,0">
                  <w:txbxContent>
                    <w:p w14:paraId="3BE21C05" w14:textId="77777777" w:rsidR="003F28BD" w:rsidRDefault="003F28BD" w:rsidP="003F28BD">
                      <w:r w:rsidRPr="00C64F4D"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8DF76DC" wp14:editId="21D96AFB">
                            <wp:extent cx="7571739" cy="5402580"/>
                            <wp:effectExtent l="0" t="0" r="0" b="762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94652" cy="54189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1C83BF83" w14:textId="77777777" w:rsidR="00D253D1" w:rsidRDefault="00D253D1" w:rsidP="00D253D1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Unit 4 Parkside Business Park </w:t>
      </w:r>
    </w:p>
    <w:p w14:paraId="6441AE7E" w14:textId="2A20B21B" w:rsidR="003F28BD" w:rsidRDefault="00D253D1" w:rsidP="00D253D1">
      <w:pPr>
        <w:jc w:val="center"/>
      </w:pPr>
      <w:r>
        <w:rPr>
          <w:b/>
          <w:bCs/>
          <w:sz w:val="36"/>
          <w:szCs w:val="36"/>
        </w:rPr>
        <w:t>Woodley nr Reading RG5 4JB</w:t>
      </w:r>
    </w:p>
    <w:p w14:paraId="337F015F" w14:textId="77777777" w:rsidR="003F28BD" w:rsidRDefault="003F28BD" w:rsidP="003F28BD"/>
    <w:p w14:paraId="2BBF8D03" w14:textId="0D0FD585" w:rsidR="006A219C" w:rsidRDefault="006A219C" w:rsidP="003F28BD">
      <w:pPr>
        <w:sectPr w:rsidR="006A219C" w:rsidSect="001279B4">
          <w:headerReference w:type="default" r:id="rId13"/>
          <w:footerReference w:type="default" r:id="rId14"/>
          <w:pgSz w:w="11894" w:h="16834" w:code="1"/>
          <w:pgMar w:top="2672" w:right="1188" w:bottom="1440" w:left="1440" w:header="0" w:footer="0" w:gutter="0"/>
          <w:cols w:space="720"/>
          <w:docGrid w:linePitch="360"/>
        </w:sectPr>
      </w:pPr>
    </w:p>
    <w:p w14:paraId="6E916F26" w14:textId="04CB0C6E" w:rsidR="003F28BD" w:rsidRPr="00252984" w:rsidRDefault="00FC71CE" w:rsidP="003F28BD">
      <w:pPr>
        <w:pStyle w:val="Heading2"/>
      </w:pPr>
      <w:r>
        <w:lastRenderedPageBreak/>
        <w:t>DESCRIPTION</w:t>
      </w:r>
    </w:p>
    <w:p w14:paraId="5C61F472" w14:textId="03C884B1" w:rsidR="003F28BD" w:rsidRPr="00252984" w:rsidRDefault="000E2315" w:rsidP="003F28BD">
      <w:r>
        <w:t>Unit 4 consists of a mid-</w:t>
      </w:r>
      <w:r w:rsidR="00FC71CE">
        <w:t xml:space="preserve">terrace </w:t>
      </w:r>
      <w:r>
        <w:br/>
        <w:t>self-contained</w:t>
      </w:r>
      <w:r w:rsidR="00FC71CE">
        <w:t xml:space="preserve"> single storey property providing good quality offices with the added benefit of reduced height storage at first floor level.</w:t>
      </w:r>
    </w:p>
    <w:p w14:paraId="34EBAC21" w14:textId="7E239804" w:rsidR="003F28BD" w:rsidRPr="00252984" w:rsidRDefault="00FC71CE" w:rsidP="003F28BD">
      <w:pPr>
        <w:pStyle w:val="Heading2"/>
      </w:pPr>
      <w:r>
        <w:t xml:space="preserve">LOCATION </w:t>
      </w:r>
    </w:p>
    <w:p w14:paraId="50374B59" w14:textId="046E1C27" w:rsidR="003F28BD" w:rsidRPr="00252984" w:rsidRDefault="00FC71CE" w:rsidP="003F28BD">
      <w:pPr>
        <w:rPr>
          <w:b/>
        </w:rPr>
      </w:pPr>
      <w:r>
        <w:t xml:space="preserve">Woodley is a thriving town located approximately 3 miles east of Reading </w:t>
      </w:r>
      <w:r w:rsidR="004C1E3D">
        <w:t>with excellent access to the A329/M4 motorway. Parkside business Park is conveniently located opposite Woodley shopping centre which provides local amenities including a Waitrose, several restaurants and a variety of shops</w:t>
      </w:r>
      <w:r w:rsidR="00D2212C">
        <w:t>.</w:t>
      </w:r>
      <w:r w:rsidR="003F28BD">
        <w:br/>
      </w:r>
    </w:p>
    <w:p w14:paraId="74527B9B" w14:textId="77777777" w:rsidR="00FE5B25" w:rsidRPr="00FE5B25" w:rsidRDefault="00FE5B25" w:rsidP="00FE5B25">
      <w:pPr>
        <w:pStyle w:val="Heading2"/>
      </w:pPr>
      <w:r w:rsidRPr="00FE5B25">
        <w:t>ACCOMMODATION</w:t>
      </w:r>
    </w:p>
    <w:p w14:paraId="1B5CE731" w14:textId="06B81E3D" w:rsidR="00FE5B25" w:rsidRPr="00FE5B25" w:rsidRDefault="004C1E3D" w:rsidP="00345D34">
      <w:pPr>
        <w:tabs>
          <w:tab w:val="left" w:pos="1276"/>
          <w:tab w:val="left" w:pos="2694"/>
        </w:tabs>
        <w:rPr>
          <w:b/>
          <w:bCs/>
        </w:rPr>
      </w:pPr>
      <w:r>
        <w:rPr>
          <w:b/>
          <w:bCs/>
        </w:rPr>
        <w:t>Ground Floor 733</w:t>
      </w:r>
      <w:r w:rsidR="00FE5B25" w:rsidRPr="00345D34">
        <w:rPr>
          <w:b/>
          <w:bCs/>
        </w:rPr>
        <w:t xml:space="preserve"> </w:t>
      </w:r>
      <w:proofErr w:type="spellStart"/>
      <w:r w:rsidR="00FE5B25" w:rsidRPr="00FE5B25">
        <w:rPr>
          <w:b/>
          <w:bCs/>
        </w:rPr>
        <w:t>sq</w:t>
      </w:r>
      <w:proofErr w:type="spellEnd"/>
      <w:r w:rsidR="00FE5B25" w:rsidRPr="00FE5B25">
        <w:rPr>
          <w:b/>
          <w:bCs/>
        </w:rPr>
        <w:t xml:space="preserve"> ft</w:t>
      </w:r>
      <w:r w:rsidR="00FE5B25" w:rsidRPr="00345D34">
        <w:rPr>
          <w:b/>
          <w:bCs/>
        </w:rPr>
        <w:tab/>
      </w:r>
      <w:r>
        <w:rPr>
          <w:b/>
          <w:bCs/>
        </w:rPr>
        <w:t>68</w:t>
      </w:r>
      <w:r w:rsidR="00FE5B25" w:rsidRPr="00FE5B25">
        <w:rPr>
          <w:b/>
          <w:bCs/>
        </w:rPr>
        <w:t xml:space="preserve"> </w:t>
      </w:r>
      <w:proofErr w:type="spellStart"/>
      <w:r w:rsidR="00FE5B25" w:rsidRPr="00FE5B25">
        <w:rPr>
          <w:b/>
          <w:bCs/>
        </w:rPr>
        <w:t>sq</w:t>
      </w:r>
      <w:proofErr w:type="spellEnd"/>
      <w:r w:rsidR="00FE5B25" w:rsidRPr="00FE5B25">
        <w:rPr>
          <w:b/>
          <w:bCs/>
        </w:rPr>
        <w:t xml:space="preserve"> m</w:t>
      </w:r>
    </w:p>
    <w:p w14:paraId="5763C91E" w14:textId="69566B24" w:rsidR="00FE5B25" w:rsidRPr="00FE5B25" w:rsidRDefault="004C1E3D" w:rsidP="00345D34">
      <w:pPr>
        <w:tabs>
          <w:tab w:val="left" w:pos="1276"/>
          <w:tab w:val="left" w:pos="2694"/>
        </w:tabs>
        <w:rPr>
          <w:b/>
          <w:bCs/>
        </w:rPr>
      </w:pPr>
      <w:r>
        <w:rPr>
          <w:b/>
          <w:bCs/>
        </w:rPr>
        <w:t>1st</w:t>
      </w:r>
      <w:r w:rsidR="00345D34">
        <w:rPr>
          <w:b/>
          <w:bCs/>
        </w:rPr>
        <w:t xml:space="preserve"> floor</w:t>
      </w:r>
      <w:r w:rsidR="00FE5B25" w:rsidRPr="00345D34">
        <w:rPr>
          <w:b/>
          <w:bCs/>
        </w:rPr>
        <w:tab/>
      </w:r>
      <w:r>
        <w:rPr>
          <w:b/>
          <w:bCs/>
        </w:rPr>
        <w:t xml:space="preserve">   431</w:t>
      </w:r>
      <w:r w:rsidR="00FE5B25" w:rsidRPr="00FE5B25">
        <w:rPr>
          <w:b/>
          <w:bCs/>
        </w:rPr>
        <w:t xml:space="preserve"> </w:t>
      </w:r>
      <w:proofErr w:type="spellStart"/>
      <w:r w:rsidR="00FE5B25" w:rsidRPr="00FE5B25">
        <w:rPr>
          <w:b/>
          <w:bCs/>
        </w:rPr>
        <w:t>sq</w:t>
      </w:r>
      <w:proofErr w:type="spellEnd"/>
      <w:r w:rsidR="00FE5B25" w:rsidRPr="00FE5B25">
        <w:rPr>
          <w:b/>
          <w:bCs/>
        </w:rPr>
        <w:t xml:space="preserve"> ft</w:t>
      </w:r>
      <w:r w:rsidR="00FE5B25" w:rsidRPr="00345D34">
        <w:rPr>
          <w:b/>
          <w:bCs/>
        </w:rPr>
        <w:tab/>
      </w:r>
      <w:r>
        <w:rPr>
          <w:b/>
          <w:bCs/>
        </w:rPr>
        <w:t>40</w:t>
      </w:r>
      <w:r w:rsidR="00FE5B25" w:rsidRPr="00FE5B25">
        <w:rPr>
          <w:b/>
          <w:bCs/>
        </w:rPr>
        <w:t xml:space="preserve"> </w:t>
      </w:r>
      <w:proofErr w:type="spellStart"/>
      <w:r w:rsidR="00FE5B25" w:rsidRPr="00FE5B25">
        <w:rPr>
          <w:b/>
          <w:bCs/>
        </w:rPr>
        <w:t>sq</w:t>
      </w:r>
      <w:proofErr w:type="spellEnd"/>
      <w:r>
        <w:rPr>
          <w:b/>
          <w:bCs/>
        </w:rPr>
        <w:t xml:space="preserve"> m</w:t>
      </w:r>
      <w:r w:rsidR="00FE5B25" w:rsidRPr="00345D34">
        <w:rPr>
          <w:b/>
          <w:bCs/>
        </w:rPr>
        <w:t xml:space="preserve"> </w:t>
      </w:r>
      <w:r w:rsidR="000E2315">
        <w:rPr>
          <w:b/>
          <w:bCs/>
        </w:rPr>
        <w:t>(</w:t>
      </w:r>
      <w:r>
        <w:rPr>
          <w:b/>
          <w:bCs/>
        </w:rPr>
        <w:t>Reduced height</w:t>
      </w:r>
      <w:r w:rsidR="000E2315">
        <w:rPr>
          <w:b/>
          <w:bCs/>
        </w:rPr>
        <w:t>)</w:t>
      </w:r>
    </w:p>
    <w:p w14:paraId="2A276CE0" w14:textId="77777777" w:rsidR="00FE5B25" w:rsidRPr="00FE5B25" w:rsidRDefault="00FE5B25" w:rsidP="00FE5B25"/>
    <w:p w14:paraId="45889335" w14:textId="77777777" w:rsidR="00FE5B25" w:rsidRPr="00FE5B25" w:rsidRDefault="00FE5B25" w:rsidP="00FE5B25">
      <w:pPr>
        <w:pStyle w:val="Heading2"/>
      </w:pPr>
      <w:r w:rsidRPr="00FE5B25">
        <w:t>AMENITIES</w:t>
      </w:r>
    </w:p>
    <w:p w14:paraId="23843D2F" w14:textId="6F250EDE" w:rsidR="00D2212C" w:rsidRPr="00FE5B25" w:rsidRDefault="004C1E3D" w:rsidP="00D2212C">
      <w:pPr>
        <w:numPr>
          <w:ilvl w:val="0"/>
          <w:numId w:val="5"/>
        </w:numPr>
      </w:pPr>
      <w:r>
        <w:t xml:space="preserve">Redecorated </w:t>
      </w:r>
      <w:r w:rsidR="009820B1">
        <w:t>throughout</w:t>
      </w:r>
    </w:p>
    <w:p w14:paraId="232C0141" w14:textId="49CC7111" w:rsidR="00D2212C" w:rsidRPr="00FE5B25" w:rsidRDefault="004C1E3D" w:rsidP="00D2212C">
      <w:pPr>
        <w:numPr>
          <w:ilvl w:val="0"/>
          <w:numId w:val="5"/>
        </w:numPr>
      </w:pPr>
      <w:r>
        <w:t xml:space="preserve">New </w:t>
      </w:r>
      <w:r w:rsidR="000E2315">
        <w:t>c</w:t>
      </w:r>
      <w:r>
        <w:t>arpet</w:t>
      </w:r>
    </w:p>
    <w:p w14:paraId="6A38D189" w14:textId="50548A93" w:rsidR="00D2212C" w:rsidRPr="00FE5B25" w:rsidRDefault="00D60042" w:rsidP="00D2212C">
      <w:pPr>
        <w:numPr>
          <w:ilvl w:val="0"/>
          <w:numId w:val="5"/>
        </w:numPr>
      </w:pPr>
      <w:r>
        <w:t xml:space="preserve">Kitchen </w:t>
      </w:r>
    </w:p>
    <w:p w14:paraId="20CB5415" w14:textId="47B5A06A" w:rsidR="00FE5B25" w:rsidRPr="00FE5B25" w:rsidRDefault="00D60042" w:rsidP="00FE5B25">
      <w:pPr>
        <w:numPr>
          <w:ilvl w:val="0"/>
          <w:numId w:val="5"/>
        </w:numPr>
      </w:pPr>
      <w:r>
        <w:t>3 on site parking spaces</w:t>
      </w:r>
    </w:p>
    <w:p w14:paraId="33655EE7" w14:textId="77777777" w:rsidR="00FE5B25" w:rsidRPr="00FE5B25" w:rsidRDefault="00FE5B25" w:rsidP="00FE5B25"/>
    <w:p w14:paraId="52F6A360" w14:textId="77777777" w:rsidR="00FE5B25" w:rsidRPr="00FE5B25" w:rsidRDefault="00FE5B25" w:rsidP="00FE5B25">
      <w:pPr>
        <w:pStyle w:val="Heading2"/>
      </w:pPr>
      <w:r w:rsidRPr="00FE5B25">
        <w:t>LEASE</w:t>
      </w:r>
    </w:p>
    <w:p w14:paraId="584DA9FE" w14:textId="7CF1D739" w:rsidR="00272423" w:rsidRPr="00FE5B25" w:rsidRDefault="00D60042" w:rsidP="00FE5B25">
      <w:r>
        <w:t>A new full repairing and insuring lease is to be granted for a term to be agreed.</w:t>
      </w:r>
    </w:p>
    <w:p w14:paraId="367F5F99" w14:textId="77777777" w:rsidR="00FE5B25" w:rsidRPr="00FE5B25" w:rsidRDefault="00FE5B25" w:rsidP="00FE5B25">
      <w:pPr>
        <w:pStyle w:val="Heading2"/>
      </w:pPr>
      <w:r w:rsidRPr="00FE5B25">
        <w:t>RENT</w:t>
      </w:r>
    </w:p>
    <w:p w14:paraId="79581396" w14:textId="64DA90C7" w:rsidR="00D2212C" w:rsidRPr="00FE5B25" w:rsidRDefault="00D60042" w:rsidP="00FE5B25">
      <w:r>
        <w:t>£20,000 per annum payable quarterly in advance</w:t>
      </w:r>
      <w:r w:rsidR="00D2212C">
        <w:t>.</w:t>
      </w:r>
    </w:p>
    <w:p w14:paraId="42F45BC6" w14:textId="77777777" w:rsidR="00FE5B25" w:rsidRPr="00FE5B25" w:rsidRDefault="00FE5B25" w:rsidP="00FE5B25">
      <w:pPr>
        <w:pStyle w:val="Heading2"/>
      </w:pPr>
      <w:r w:rsidRPr="00FE5B25">
        <w:t>VAT</w:t>
      </w:r>
    </w:p>
    <w:p w14:paraId="3371A58E" w14:textId="47777AC4" w:rsidR="00FE5B25" w:rsidRDefault="000E2315" w:rsidP="00FE5B25">
      <w:r>
        <w:t>TBC</w:t>
      </w:r>
    </w:p>
    <w:p w14:paraId="29E8FE45" w14:textId="77777777" w:rsidR="00D2212C" w:rsidRDefault="00D2212C" w:rsidP="00FE5B25"/>
    <w:p w14:paraId="3C617B57" w14:textId="77777777" w:rsidR="00FE5B25" w:rsidRPr="00FE5B25" w:rsidRDefault="00FE5B25" w:rsidP="00FE5B25">
      <w:pPr>
        <w:pStyle w:val="Heading2"/>
      </w:pPr>
      <w:r w:rsidRPr="00FE5B25">
        <w:lastRenderedPageBreak/>
        <w:t>SERVICE CHARGE</w:t>
      </w:r>
    </w:p>
    <w:p w14:paraId="02C59F09" w14:textId="4DAD93CF" w:rsidR="00FE5B25" w:rsidRDefault="00BA38C6" w:rsidP="00FE5B25">
      <w:r>
        <w:t xml:space="preserve">A service charge is payable to cover </w:t>
      </w:r>
      <w:r w:rsidR="000E2315">
        <w:br/>
      </w:r>
      <w:r>
        <w:t xml:space="preserve">the </w:t>
      </w:r>
      <w:r w:rsidR="00E2621F">
        <w:t>maintenance of the car par</w:t>
      </w:r>
      <w:r w:rsidR="00DB6562">
        <w:t>k</w:t>
      </w:r>
      <w:r w:rsidR="00E2621F">
        <w:t xml:space="preserve"> and </w:t>
      </w:r>
      <w:r w:rsidR="00DB6562">
        <w:t xml:space="preserve">landscaping and general security </w:t>
      </w:r>
      <w:r w:rsidR="00204981">
        <w:t>duties.</w:t>
      </w:r>
      <w:r w:rsidR="004F7FA5">
        <w:t xml:space="preserve"> </w:t>
      </w:r>
      <w:r w:rsidR="00204981">
        <w:t>The current cost for unit 4 is £</w:t>
      </w:r>
      <w:r w:rsidR="004F7FA5">
        <w:t>919 per annum.</w:t>
      </w:r>
    </w:p>
    <w:p w14:paraId="7272DB5B" w14:textId="77777777" w:rsidR="00D2212C" w:rsidRPr="00FE5B25" w:rsidRDefault="00D2212C" w:rsidP="00FE5B25"/>
    <w:p w14:paraId="3B563004" w14:textId="77777777" w:rsidR="00FE5B25" w:rsidRDefault="00FE5B25" w:rsidP="00FE5B25">
      <w:pPr>
        <w:pStyle w:val="Heading2"/>
      </w:pPr>
      <w:r w:rsidRPr="00FE5B25">
        <w:t>BUILDING INSURANCE</w:t>
      </w:r>
    </w:p>
    <w:p w14:paraId="747CE0E4" w14:textId="4D213CB8" w:rsidR="00FE5B25" w:rsidRPr="00FE5B25" w:rsidRDefault="004C4FEF" w:rsidP="00FE5B25">
      <w:r>
        <w:t xml:space="preserve">The current building insurance </w:t>
      </w:r>
      <w:r w:rsidR="000E2315">
        <w:br/>
      </w:r>
      <w:r>
        <w:t xml:space="preserve">annual premium is </w:t>
      </w:r>
      <w:r w:rsidR="00563418">
        <w:t>£145.24p</w:t>
      </w:r>
      <w:r w:rsidR="00FE5B25" w:rsidRPr="00FE5B25">
        <w:t xml:space="preserve">. </w:t>
      </w:r>
    </w:p>
    <w:p w14:paraId="75CC8A0E" w14:textId="77777777" w:rsidR="00FE5B25" w:rsidRPr="00FE5B25" w:rsidRDefault="00FE5B25" w:rsidP="00FE5B25"/>
    <w:p w14:paraId="42D92569" w14:textId="77777777" w:rsidR="00FE5B25" w:rsidRDefault="00FE5B25" w:rsidP="00FE5B25">
      <w:pPr>
        <w:pStyle w:val="Heading2"/>
      </w:pPr>
      <w:r w:rsidRPr="00FE5B25">
        <w:t>LEGAL COSTS</w:t>
      </w:r>
    </w:p>
    <w:p w14:paraId="1F7CFD65" w14:textId="170C478A" w:rsidR="00FE5B25" w:rsidRPr="00FE5B25" w:rsidRDefault="00563418" w:rsidP="00FE5B25">
      <w:r>
        <w:t>Each party is t</w:t>
      </w:r>
      <w:bookmarkStart w:id="0" w:name="_GoBack"/>
      <w:bookmarkEnd w:id="0"/>
      <w:r>
        <w:t xml:space="preserve">o bear their own </w:t>
      </w:r>
      <w:r w:rsidR="000E2315">
        <w:br/>
      </w:r>
      <w:r>
        <w:t>legal costs in this mat</w:t>
      </w:r>
      <w:r w:rsidR="00B338D0">
        <w:t>ter</w:t>
      </w:r>
      <w:r w:rsidR="00FE5B25" w:rsidRPr="00FE5B25">
        <w:t>.</w:t>
      </w:r>
    </w:p>
    <w:p w14:paraId="1911D3C6" w14:textId="77777777" w:rsidR="003F28BD" w:rsidRPr="00C66D68" w:rsidRDefault="003F28BD" w:rsidP="003F28BD"/>
    <w:p w14:paraId="5BF622BA" w14:textId="77777777" w:rsidR="003F28BD" w:rsidRPr="00C66D68" w:rsidRDefault="003F28BD" w:rsidP="003F28BD">
      <w:pPr>
        <w:pStyle w:val="Heading2"/>
      </w:pPr>
      <w:r w:rsidRPr="00C66D68">
        <w:t>VIEWING</w:t>
      </w:r>
    </w:p>
    <w:p w14:paraId="0C9F2492" w14:textId="77777777" w:rsidR="00C66D68" w:rsidRPr="003F28BD" w:rsidRDefault="003F28BD" w:rsidP="003F28BD">
      <w:r w:rsidRPr="00C66D68">
        <w:t xml:space="preserve">Strictly by appointment through </w:t>
      </w:r>
      <w:r>
        <w:br/>
      </w:r>
      <w:r w:rsidRPr="00C66D68">
        <w:t xml:space="preserve">the sole agent </w:t>
      </w:r>
      <w:r>
        <w:t>Walters Commercial</w:t>
      </w:r>
      <w:r>
        <w:br/>
      </w:r>
      <w:r w:rsidRPr="00CC3564">
        <w:rPr>
          <w:b/>
        </w:rPr>
        <w:t>Shaun Walters</w:t>
      </w:r>
      <w:r w:rsidRPr="00C66D68">
        <w:t xml:space="preserve"> </w:t>
      </w:r>
      <w:r>
        <w:br/>
        <w:t xml:space="preserve">M: </w:t>
      </w:r>
      <w:r w:rsidRPr="00C66D68">
        <w:t>07764 230561</w:t>
      </w:r>
      <w:r>
        <w:t xml:space="preserve"> </w:t>
      </w:r>
      <w:r>
        <w:br/>
        <w:t xml:space="preserve">E: </w:t>
      </w:r>
      <w:r w:rsidRPr="005F6BFB">
        <w:t>swalters@walterscommercial.co.uk</w:t>
      </w:r>
    </w:p>
    <w:sectPr w:rsidR="00C66D68" w:rsidRPr="003F28BD" w:rsidSect="001279B4">
      <w:headerReference w:type="default" r:id="rId15"/>
      <w:footerReference w:type="default" r:id="rId16"/>
      <w:type w:val="continuous"/>
      <w:pgSz w:w="11894" w:h="16834" w:code="1"/>
      <w:pgMar w:top="2672" w:right="1188" w:bottom="1440" w:left="1440" w:header="0" w:footer="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929BEC" w14:textId="77777777" w:rsidR="00450218" w:rsidRDefault="00450218" w:rsidP="000A5FCC">
      <w:r>
        <w:separator/>
      </w:r>
    </w:p>
  </w:endnote>
  <w:endnote w:type="continuationSeparator" w:id="0">
    <w:p w14:paraId="5DE5D7E3" w14:textId="77777777" w:rsidR="00450218" w:rsidRDefault="00450218" w:rsidP="000A5F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 New Roman (Body CS)">
    <w:panose1 w:val="00000000000000000000"/>
    <w:charset w:val="00"/>
    <w:family w:val="roman"/>
    <w:notTrueType/>
    <w:pitch w:val="default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1080E1" w14:textId="77777777" w:rsidR="003F28BD" w:rsidRDefault="007B496D" w:rsidP="000A5FCC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5379046F" wp14:editId="64ABF1CF">
              <wp:simplePos x="0" y="0"/>
              <wp:positionH relativeFrom="column">
                <wp:posOffset>2896870</wp:posOffset>
              </wp:positionH>
              <wp:positionV relativeFrom="paragraph">
                <wp:posOffset>-483235</wp:posOffset>
              </wp:positionV>
              <wp:extent cx="2886075" cy="551180"/>
              <wp:effectExtent l="0" t="0" r="0" b="7620"/>
              <wp:wrapNone/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886075" cy="5511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041411F" w14:textId="77777777" w:rsidR="007B496D" w:rsidRPr="005C5ED4" w:rsidRDefault="007B496D" w:rsidP="007B496D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M: 07764 230561</w:t>
                          </w:r>
                        </w:p>
                        <w:p w14:paraId="526C094B" w14:textId="77777777" w:rsidR="007B496D" w:rsidRPr="005C5ED4" w:rsidRDefault="007B496D" w:rsidP="007B496D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E: swalters@walterscommercial.co.uk</w:t>
                          </w:r>
                        </w:p>
                        <w:p w14:paraId="15AD6395" w14:textId="77777777" w:rsidR="007B496D" w:rsidRPr="005C5ED4" w:rsidRDefault="007B496D" w:rsidP="007B496D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W: www.walterscommercial.co.uk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379046F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28" type="#_x0000_t202" style="position:absolute;margin-left:228.1pt;margin-top:-38.05pt;width:227.25pt;height:43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" filled="f" stroked="f" strokeweight=".5pt">
              <v:textbox>
                <w:txbxContent>
                  <w:p w14:paraId="3041411F" w14:textId="77777777" w:rsidR="007B496D" w:rsidRPr="005C5ED4" w:rsidRDefault="007B496D" w:rsidP="007B496D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M: 07764 230561</w:t>
                    </w:r>
                  </w:p>
                  <w:p w14:paraId="526C094B" w14:textId="77777777" w:rsidR="007B496D" w:rsidRPr="005C5ED4" w:rsidRDefault="007B496D" w:rsidP="007B496D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E: swalters@walterscommercial.co.uk</w:t>
                    </w:r>
                  </w:p>
                  <w:p w14:paraId="15AD6395" w14:textId="77777777" w:rsidR="007B496D" w:rsidRPr="005C5ED4" w:rsidRDefault="007B496D" w:rsidP="007B496D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W: www.walterscommercial.co.uk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33688A16" wp14:editId="4C863972">
              <wp:simplePos x="0" y="0"/>
              <wp:positionH relativeFrom="column">
                <wp:posOffset>-279400</wp:posOffset>
              </wp:positionH>
              <wp:positionV relativeFrom="paragraph">
                <wp:posOffset>-494665</wp:posOffset>
              </wp:positionV>
              <wp:extent cx="3081020" cy="562610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81020" cy="5626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D97538" w14:textId="77777777" w:rsidR="007B496D" w:rsidRPr="005C5ED4" w:rsidRDefault="007B496D" w:rsidP="007B496D">
                          <w:pPr>
                            <w:spacing w:after="0" w:line="200" w:lineRule="exact"/>
                            <w:jc w:val="righ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 xml:space="preserve">Registered Office: 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  <w:t>Victoria House, 26 Queen Victoria Street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  <w:t>Reading RG1 1TG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3688A16" id="Text Box 22" o:spid="_x0000_s1029" type="#_x0000_t202" style="position:absolute;margin-left:-22pt;margin-top:-38.95pt;width:242.6pt;height:44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" filled="f" stroked="f" strokeweight=".5pt">
              <v:textbox>
                <w:txbxContent>
                  <w:p w14:paraId="0DD97538" w14:textId="77777777" w:rsidR="007B496D" w:rsidRPr="005C5ED4" w:rsidRDefault="007B496D" w:rsidP="007B496D">
                    <w:pPr>
                      <w:spacing w:after="0" w:line="200" w:lineRule="exact"/>
                      <w:jc w:val="righ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 xml:space="preserve">Registered Office: 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  <w:t>Victoria House, 26 Queen Victoria Street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  <w:t xml:space="preserve">Reading RG1 </w:t>
                    </w:r>
                    <w:proofErr w:type="gramStart"/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1TG</w:t>
                    </w:r>
                    <w:proofErr w:type="gramEnd"/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5456A0E1" wp14:editId="1A66C91B">
              <wp:simplePos x="0" y="0"/>
              <wp:positionH relativeFrom="column">
                <wp:posOffset>2855595</wp:posOffset>
              </wp:positionH>
              <wp:positionV relativeFrom="paragraph">
                <wp:posOffset>-439420</wp:posOffset>
              </wp:positionV>
              <wp:extent cx="9525" cy="393065"/>
              <wp:effectExtent l="0" t="0" r="0" b="0"/>
              <wp:wrapNone/>
              <wp:docPr id="1" name="Freeform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525" cy="393065"/>
                      </a:xfrm>
                      <a:custGeom>
                        <a:avLst/>
                        <a:gdLst>
                          <a:gd name="T0" fmla="*/ 1 w 3"/>
                          <a:gd name="T1" fmla="*/ 0 h 97"/>
                          <a:gd name="T2" fmla="*/ 0 w 3"/>
                          <a:gd name="T3" fmla="*/ 2 h 97"/>
                          <a:gd name="T4" fmla="*/ 0 w 3"/>
                          <a:gd name="T5" fmla="*/ 95 h 97"/>
                          <a:gd name="T6" fmla="*/ 1 w 3"/>
                          <a:gd name="T7" fmla="*/ 97 h 97"/>
                          <a:gd name="T8" fmla="*/ 3 w 3"/>
                          <a:gd name="T9" fmla="*/ 95 h 97"/>
                          <a:gd name="T10" fmla="*/ 3 w 3"/>
                          <a:gd name="T11" fmla="*/ 2 h 97"/>
                          <a:gd name="T12" fmla="*/ 1 w 3"/>
                          <a:gd name="T13" fmla="*/ 0 h 97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3" h="97">
                            <a:moveTo>
                              <a:pt x="1" y="0"/>
                            </a:move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95"/>
                              <a:pt x="0" y="95"/>
                              <a:pt x="0" y="95"/>
                            </a:cubicBezTo>
                            <a:cubicBezTo>
                              <a:pt x="0" y="96"/>
                              <a:pt x="1" y="97"/>
                              <a:pt x="1" y="97"/>
                            </a:cubicBezTo>
                            <a:cubicBezTo>
                              <a:pt x="2" y="97"/>
                              <a:pt x="3" y="96"/>
                              <a:pt x="3" y="95"/>
                            </a:cubicBezTo>
                            <a:cubicBezTo>
                              <a:pt x="3" y="2"/>
                              <a:pt x="3" y="2"/>
                              <a:pt x="3" y="2"/>
                            </a:cubicBezTo>
                            <a:cubicBezTo>
                              <a:pt x="3" y="1"/>
                              <a:pt x="2" y="0"/>
                              <a:pt x="1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92588C8" id="Freeform 38" o:spid="_x0000_s1026" style="position:absolute;margin-left:224.85pt;margin-top:-34.6pt;width:.75pt;height:30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" path="m1,c1,,,1,,2,,95,,95,,95v,1,1,2,1,2c2,97,3,96,3,95,3,2,3,2,3,2,3,1,2,,1,xe" fillcolor="#00b0f0" stroked="f">
              <v:path arrowok="t" o:connecttype="custom" o:connectlocs="3175,0;0,8104;0,384961;3175,393065;9525,384961;9525,8104;3175,0" o:connectangles="0,0,0,0,0,0,0"/>
            </v:shape>
          </w:pict>
        </mc:Fallback>
      </mc:AlternateContent>
    </w:r>
    <w:r w:rsidR="003F28BD">
      <w:rPr>
        <w:noProof/>
        <w:lang w:val="en-US"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743DE3D4" wp14:editId="055A1FC0">
              <wp:simplePos x="0" y="0"/>
              <wp:positionH relativeFrom="column">
                <wp:posOffset>1338580</wp:posOffset>
              </wp:positionH>
              <wp:positionV relativeFrom="paragraph">
                <wp:posOffset>-810993</wp:posOffset>
              </wp:positionV>
              <wp:extent cx="3064747" cy="250685"/>
              <wp:effectExtent l="0" t="0" r="0" b="0"/>
              <wp:wrapNone/>
              <wp:docPr id="17" name="Text Box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64747" cy="2506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77D778F" w14:textId="77777777" w:rsidR="003F28BD" w:rsidRPr="00012A84" w:rsidRDefault="003F28BD" w:rsidP="000453CF">
                          <w:pPr>
                            <w:jc w:val="center"/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</w:pPr>
                          <w:r w:rsidRPr="00012A84"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  <w:t>Shaun Walters BSc MRICS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43DE3D4" id="Text Box 17" o:spid="_x0000_s1030" type="#_x0000_t202" style="position:absolute;margin-left:105.4pt;margin-top:-63.85pt;width:241.3pt;height:19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" filled="f" stroked="f" strokeweight=".5pt">
              <v:textbox>
                <w:txbxContent>
                  <w:p w14:paraId="477D778F" w14:textId="77777777" w:rsidR="003F28BD" w:rsidRPr="00012A84" w:rsidRDefault="003F28BD" w:rsidP="000453CF">
                    <w:pPr>
                      <w:jc w:val="center"/>
                      <w:rPr>
                        <w:rFonts w:cs="Times New Roman (Body CS)"/>
                        <w:b/>
                        <w:sz w:val="16"/>
                        <w:szCs w:val="16"/>
                      </w:rPr>
                    </w:pPr>
                    <w:r w:rsidRPr="00012A84">
                      <w:rPr>
                        <w:rFonts w:cs="Times New Roman (Body CS)"/>
                        <w:b/>
                        <w:sz w:val="16"/>
                        <w:szCs w:val="16"/>
                      </w:rPr>
                      <w:t>Shaun Walters BSc MRICS</w:t>
                    </w:r>
                  </w:p>
                </w:txbxContent>
              </v:textbox>
            </v:shape>
          </w:pict>
        </mc:Fallback>
      </mc:AlternateContent>
    </w:r>
    <w:r w:rsidR="003F28BD">
      <w:rPr>
        <w:noProof/>
        <w:lang w:val="en-US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6D80B33B" wp14:editId="7D68DE42">
              <wp:simplePos x="0" y="0"/>
              <wp:positionH relativeFrom="column">
                <wp:posOffset>1861185</wp:posOffset>
              </wp:positionH>
              <wp:positionV relativeFrom="paragraph">
                <wp:posOffset>-815651</wp:posOffset>
              </wp:positionV>
              <wp:extent cx="1988185" cy="9525"/>
              <wp:effectExtent l="0" t="0" r="5715" b="3175"/>
              <wp:wrapNone/>
              <wp:docPr id="2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185" cy="9525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1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1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1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1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3642AAC" id="Freeform 37" o:spid="_x0000_s1026" style="position:absolute;margin-left:146.55pt;margin-top:-64.2pt;width:156.55pt;height: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" path="m626,c2,,2,,2,,1,,,1,,1,,2,1,3,2,3v624,,624,,624,c627,3,628,2,628,1v,,-1,-1,-2,-1xe" fillcolor="#00b0f0" stroked="f">
              <v:path arrowok="t" o:connecttype="custom" o:connectlocs="1981853,0;6332,0;0,3175;6332,9525;1981853,9525;1988185,3175;1981853,0" o:connectangles="0,0,0,0,0,0,0"/>
            </v:shape>
          </w:pict>
        </mc:Fallback>
      </mc:AlternateContent>
    </w:r>
    <w:r w:rsidR="003F28BD">
      <w:rPr>
        <w:noProof/>
        <w:lang w:val="en-US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3B2385AF" wp14:editId="5CCC6037">
              <wp:simplePos x="0" y="0"/>
              <wp:positionH relativeFrom="column">
                <wp:posOffset>1865014</wp:posOffset>
              </wp:positionH>
              <wp:positionV relativeFrom="paragraph">
                <wp:posOffset>-565094</wp:posOffset>
              </wp:positionV>
              <wp:extent cx="1988429" cy="9679"/>
              <wp:effectExtent l="0" t="0" r="5715" b="3175"/>
              <wp:wrapNone/>
              <wp:docPr id="3" name="Freeform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429" cy="9679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2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2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2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4FC08A42" id="Freeform 36" o:spid="_x0000_s1026" style="position:absolute;margin-left:146.85pt;margin-top:-44.5pt;width:156.55pt;height: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" path="m626,c2,,2,,2,,1,,,1,,2v,,1,1,2,1c626,3,626,3,626,3v1,,2,-1,2,-1c628,1,627,,626,xe" fillcolor="#00b0f0" stroked="f">
              <v:path arrowok="t" o:connecttype="custom" o:connectlocs="1982096,0;6333,0;0,6453;6333,9679;1982096,9679;1988429,6453;1982096,0" o:connectangles="0,0,0,0,0,0,0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698A1B" w14:textId="77777777" w:rsidR="00DB377A" w:rsidRDefault="006370C7" w:rsidP="000A5FCC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D434C68" wp14:editId="29D71669">
              <wp:simplePos x="0" y="0"/>
              <wp:positionH relativeFrom="column">
                <wp:posOffset>2870200</wp:posOffset>
              </wp:positionH>
              <wp:positionV relativeFrom="paragraph">
                <wp:posOffset>-430530</wp:posOffset>
              </wp:positionV>
              <wp:extent cx="9525" cy="393260"/>
              <wp:effectExtent l="0" t="0" r="0" b="0"/>
              <wp:wrapNone/>
              <wp:docPr id="4" name="Freeform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525" cy="393260"/>
                      </a:xfrm>
                      <a:custGeom>
                        <a:avLst/>
                        <a:gdLst>
                          <a:gd name="T0" fmla="*/ 1 w 3"/>
                          <a:gd name="T1" fmla="*/ 0 h 97"/>
                          <a:gd name="T2" fmla="*/ 0 w 3"/>
                          <a:gd name="T3" fmla="*/ 2 h 97"/>
                          <a:gd name="T4" fmla="*/ 0 w 3"/>
                          <a:gd name="T5" fmla="*/ 95 h 97"/>
                          <a:gd name="T6" fmla="*/ 1 w 3"/>
                          <a:gd name="T7" fmla="*/ 97 h 97"/>
                          <a:gd name="T8" fmla="*/ 3 w 3"/>
                          <a:gd name="T9" fmla="*/ 95 h 97"/>
                          <a:gd name="T10" fmla="*/ 3 w 3"/>
                          <a:gd name="T11" fmla="*/ 2 h 97"/>
                          <a:gd name="T12" fmla="*/ 1 w 3"/>
                          <a:gd name="T13" fmla="*/ 0 h 97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3" h="97">
                            <a:moveTo>
                              <a:pt x="1" y="0"/>
                            </a:move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95"/>
                              <a:pt x="0" y="95"/>
                              <a:pt x="0" y="95"/>
                            </a:cubicBezTo>
                            <a:cubicBezTo>
                              <a:pt x="0" y="96"/>
                              <a:pt x="1" y="97"/>
                              <a:pt x="1" y="97"/>
                            </a:cubicBezTo>
                            <a:cubicBezTo>
                              <a:pt x="2" y="97"/>
                              <a:pt x="3" y="96"/>
                              <a:pt x="3" y="95"/>
                            </a:cubicBezTo>
                            <a:cubicBezTo>
                              <a:pt x="3" y="2"/>
                              <a:pt x="3" y="2"/>
                              <a:pt x="3" y="2"/>
                            </a:cubicBezTo>
                            <a:cubicBezTo>
                              <a:pt x="3" y="1"/>
                              <a:pt x="2" y="0"/>
                              <a:pt x="1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8C91814" id="Freeform 38" o:spid="_x0000_s1026" style="position:absolute;margin-left:226pt;margin-top:-33.9pt;width:.75pt;height:30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" path="m1,c1,,,1,,2,,95,,95,,95v,1,1,2,1,2c2,97,3,96,3,95,3,2,3,2,3,2,3,1,2,,1,xe" fillcolor="#00b0f0" stroked="f">
              <v:path arrowok="t" o:connecttype="custom" o:connectlocs="3175,0;0,8108;0,385152;3175,393260;9525,385152;9525,8108;3175,0" o:connectangles="0,0,0,0,0,0,0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8720" behindDoc="0" locked="0" layoutInCell="1" allowOverlap="1" wp14:anchorId="3B8391D0" wp14:editId="417D9FF8">
              <wp:simplePos x="0" y="0"/>
              <wp:positionH relativeFrom="column">
                <wp:posOffset>2911475</wp:posOffset>
              </wp:positionH>
              <wp:positionV relativeFrom="paragraph">
                <wp:posOffset>-474345</wp:posOffset>
              </wp:positionV>
              <wp:extent cx="2886075" cy="551180"/>
              <wp:effectExtent l="0" t="0" r="0" b="762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886075" cy="5511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B4020C" w14:textId="77777777" w:rsidR="006370C7" w:rsidRPr="005C5ED4" w:rsidRDefault="006370C7" w:rsidP="000453CF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M: 07764 230561</w:t>
                          </w:r>
                        </w:p>
                        <w:p w14:paraId="1FBF3AF6" w14:textId="77777777" w:rsidR="000453CF" w:rsidRPr="005C5ED4" w:rsidRDefault="000453CF" w:rsidP="000453CF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E: swalters@walterscommercial.co.uk</w:t>
                          </w:r>
                        </w:p>
                        <w:p w14:paraId="0645B67A" w14:textId="77777777" w:rsidR="000453CF" w:rsidRPr="005C5ED4" w:rsidRDefault="000453CF" w:rsidP="000453CF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W: www.walterscommercial.co.uk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3B8391D0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2" type="#_x0000_t202" style="position:absolute;margin-left:229.25pt;margin-top:-37.35pt;width:227.25pt;height:43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" filled="f" stroked="f" strokeweight=".5pt">
              <v:textbox>
                <w:txbxContent>
                  <w:p w14:paraId="07B4020C" w14:textId="77777777" w:rsidR="006370C7" w:rsidRPr="005C5ED4" w:rsidRDefault="006370C7" w:rsidP="000453CF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M: 07764 230561</w:t>
                    </w:r>
                  </w:p>
                  <w:p w14:paraId="1FBF3AF6" w14:textId="77777777" w:rsidR="000453CF" w:rsidRPr="005C5ED4" w:rsidRDefault="000453CF" w:rsidP="000453CF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E: swalters@walterscommercial.co.uk</w:t>
                    </w:r>
                  </w:p>
                  <w:p w14:paraId="0645B67A" w14:textId="77777777" w:rsidR="000453CF" w:rsidRPr="005C5ED4" w:rsidRDefault="000453CF" w:rsidP="000453CF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W: www.walterscommercial.co.uk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0B6ECAE8" wp14:editId="346AE9A5">
              <wp:simplePos x="0" y="0"/>
              <wp:positionH relativeFrom="column">
                <wp:posOffset>-264795</wp:posOffset>
              </wp:positionH>
              <wp:positionV relativeFrom="paragraph">
                <wp:posOffset>-485775</wp:posOffset>
              </wp:positionV>
              <wp:extent cx="3081020" cy="562610"/>
              <wp:effectExtent l="0" t="0" r="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81020" cy="5626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EF33FD2" w14:textId="77777777" w:rsidR="000453CF" w:rsidRPr="005C5ED4" w:rsidRDefault="006370C7" w:rsidP="000453CF">
                          <w:pPr>
                            <w:spacing w:after="0" w:line="200" w:lineRule="exact"/>
                            <w:jc w:val="righ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 xml:space="preserve">Registered Office: 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</w:r>
                          <w:r w:rsidR="000453CF"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Victoria House, 26 Queen Victoria Street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  <w:t xml:space="preserve">Reading </w:t>
                          </w:r>
                          <w:r w:rsidR="000453CF"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RG1 1TG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B6ECAE8" id="Text Box 5" o:spid="_x0000_s1033" type="#_x0000_t202" style="position:absolute;margin-left:-20.85pt;margin-top:-38.25pt;width:242.6pt;height:44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" filled="f" stroked="f" strokeweight=".5pt">
              <v:textbox>
                <w:txbxContent>
                  <w:p w14:paraId="3EF33FD2" w14:textId="77777777" w:rsidR="000453CF" w:rsidRPr="005C5ED4" w:rsidRDefault="006370C7" w:rsidP="000453CF">
                    <w:pPr>
                      <w:spacing w:after="0" w:line="200" w:lineRule="exact"/>
                      <w:jc w:val="righ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 xml:space="preserve">Registered Office: 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</w:r>
                    <w:r w:rsidR="000453CF" w:rsidRPr="005C5ED4">
                      <w:rPr>
                        <w:rFonts w:cs="Times New Roman (Body CS)"/>
                        <w:sz w:val="15"/>
                        <w:szCs w:val="15"/>
                      </w:rPr>
                      <w:t>Victoria House, 26 Queen Victoria Street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  <w:t xml:space="preserve">Reading </w:t>
                    </w:r>
                    <w:r w:rsidR="000453CF" w:rsidRPr="005C5ED4">
                      <w:rPr>
                        <w:rFonts w:cs="Times New Roman (Body CS)"/>
                        <w:sz w:val="15"/>
                        <w:szCs w:val="15"/>
                      </w:rPr>
                      <w:t xml:space="preserve">RG1 </w:t>
                    </w:r>
                    <w:proofErr w:type="gramStart"/>
                    <w:r w:rsidR="000453CF" w:rsidRPr="005C5ED4">
                      <w:rPr>
                        <w:rFonts w:cs="Times New Roman (Body CS)"/>
                        <w:sz w:val="15"/>
                        <w:szCs w:val="15"/>
                      </w:rPr>
                      <w:t>1TG</w:t>
                    </w:r>
                    <w:proofErr w:type="gramEnd"/>
                  </w:p>
                </w:txbxContent>
              </v:textbox>
            </v:shape>
          </w:pict>
        </mc:Fallback>
      </mc:AlternateContent>
    </w:r>
    <w:r w:rsidR="000453CF">
      <w:rPr>
        <w:noProof/>
        <w:lang w:val="en-US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04921DBC" wp14:editId="748B7103">
              <wp:simplePos x="0" y="0"/>
              <wp:positionH relativeFrom="column">
                <wp:posOffset>1338580</wp:posOffset>
              </wp:positionH>
              <wp:positionV relativeFrom="paragraph">
                <wp:posOffset>-810993</wp:posOffset>
              </wp:positionV>
              <wp:extent cx="3064747" cy="250685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64747" cy="2506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34F93B9" w14:textId="77777777" w:rsidR="000453CF" w:rsidRPr="00012A84" w:rsidRDefault="000453CF" w:rsidP="000453CF">
                          <w:pPr>
                            <w:jc w:val="center"/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</w:pPr>
                          <w:r w:rsidRPr="00012A84"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  <w:t>Shaun Walters BSc MRICS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4921DBC" id="Text Box 7" o:spid="_x0000_s1034" type="#_x0000_t202" style="position:absolute;margin-left:105.4pt;margin-top:-63.85pt;width:241.3pt;height:19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" filled="f" stroked="f" strokeweight=".5pt">
              <v:textbox>
                <w:txbxContent>
                  <w:p w14:paraId="134F93B9" w14:textId="77777777" w:rsidR="000453CF" w:rsidRPr="00012A84" w:rsidRDefault="000453CF" w:rsidP="000453CF">
                    <w:pPr>
                      <w:jc w:val="center"/>
                      <w:rPr>
                        <w:rFonts w:cs="Times New Roman (Body CS)"/>
                        <w:b/>
                        <w:sz w:val="16"/>
                        <w:szCs w:val="16"/>
                      </w:rPr>
                    </w:pPr>
                    <w:r w:rsidRPr="00012A84">
                      <w:rPr>
                        <w:rFonts w:cs="Times New Roman (Body CS)"/>
                        <w:b/>
                        <w:sz w:val="16"/>
                        <w:szCs w:val="16"/>
                      </w:rPr>
                      <w:t>Shaun Walters BSc MRICS</w:t>
                    </w:r>
                  </w:p>
                </w:txbxContent>
              </v:textbox>
            </v:shape>
          </w:pict>
        </mc:Fallback>
      </mc:AlternateContent>
    </w:r>
    <w:r w:rsidR="00DB377A">
      <w:rPr>
        <w:noProof/>
        <w:lang w:val="en-US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247B7761" wp14:editId="2F9F7E4F">
              <wp:simplePos x="0" y="0"/>
              <wp:positionH relativeFrom="column">
                <wp:posOffset>1861185</wp:posOffset>
              </wp:positionH>
              <wp:positionV relativeFrom="paragraph">
                <wp:posOffset>-815651</wp:posOffset>
              </wp:positionV>
              <wp:extent cx="1988185" cy="9525"/>
              <wp:effectExtent l="0" t="0" r="5715" b="3175"/>
              <wp:wrapNone/>
              <wp:docPr id="10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185" cy="9525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1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1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1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1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D7674D8" id="Freeform 37" o:spid="_x0000_s1026" style="position:absolute;margin-left:146.55pt;margin-top:-64.2pt;width:156.55pt;height: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" path="m626,c2,,2,,2,,1,,,1,,1,,2,1,3,2,3v624,,624,,624,c627,3,628,2,628,1v,,-1,-1,-2,-1xe" fillcolor="#00b0f0" stroked="f">
              <v:path arrowok="t" o:connecttype="custom" o:connectlocs="1981853,0;6332,0;0,3175;6332,9525;1981853,9525;1988185,3175;1981853,0" o:connectangles="0,0,0,0,0,0,0"/>
            </v:shape>
          </w:pict>
        </mc:Fallback>
      </mc:AlternateContent>
    </w:r>
    <w:r w:rsidR="00DB377A">
      <w:rPr>
        <w:noProof/>
        <w:lang w:val="en-US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14BD6DC6" wp14:editId="42290CF0">
              <wp:simplePos x="0" y="0"/>
              <wp:positionH relativeFrom="column">
                <wp:posOffset>1865014</wp:posOffset>
              </wp:positionH>
              <wp:positionV relativeFrom="paragraph">
                <wp:posOffset>-565094</wp:posOffset>
              </wp:positionV>
              <wp:extent cx="1988429" cy="9679"/>
              <wp:effectExtent l="0" t="0" r="5715" b="3175"/>
              <wp:wrapNone/>
              <wp:docPr id="18" name="Freeform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429" cy="9679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2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2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2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5A9F881" id="Freeform 36" o:spid="_x0000_s1026" style="position:absolute;margin-left:146.85pt;margin-top:-44.5pt;width:156.55pt;height: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" path="m626,c2,,2,,2,,1,,,1,,2v,,1,1,2,1c626,3,626,3,626,3v1,,2,-1,2,-1c628,1,627,,626,xe" fillcolor="#00b0f0" stroked="f">
              <v:path arrowok="t" o:connecttype="custom" o:connectlocs="1982096,0;6333,0;0,6453;6333,9679;1982096,9679;1988429,6453;1982096,0" o:connectangles="0,0,0,0,0,0,0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D63BE2" w14:textId="77777777" w:rsidR="00450218" w:rsidRDefault="00450218" w:rsidP="000A5FCC">
      <w:r>
        <w:separator/>
      </w:r>
    </w:p>
  </w:footnote>
  <w:footnote w:type="continuationSeparator" w:id="0">
    <w:p w14:paraId="45416FC1" w14:textId="77777777" w:rsidR="00450218" w:rsidRDefault="00450218" w:rsidP="000A5FC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9A855A" w14:textId="77777777" w:rsidR="003F28BD" w:rsidRDefault="003F28BD" w:rsidP="000A5FCC">
    <w:pPr>
      <w:pStyle w:val="Head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667593FC" wp14:editId="47BB214F">
              <wp:simplePos x="0" y="0"/>
              <wp:positionH relativeFrom="column">
                <wp:posOffset>2060778</wp:posOffset>
              </wp:positionH>
              <wp:positionV relativeFrom="paragraph">
                <wp:posOffset>424815</wp:posOffset>
              </wp:positionV>
              <wp:extent cx="1701165" cy="1031240"/>
              <wp:effectExtent l="0" t="0" r="635" b="0"/>
              <wp:wrapNone/>
              <wp:docPr id="13" name="Rectangle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01165" cy="103124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73169A2" id="Rectangle 13" o:spid="_x0000_s1026" style="position:absolute;margin-left:162.25pt;margin-top:33.45pt;width:133.95pt;height:81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" fillcolor="white [3212]" stroked="f" strokeweight="1pt">
              <v:textbox inset="0,0,0,0"/>
            </v: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0F9A9B7" wp14:editId="34F0BF67">
              <wp:simplePos x="0" y="0"/>
              <wp:positionH relativeFrom="column">
                <wp:posOffset>2013788</wp:posOffset>
              </wp:positionH>
              <wp:positionV relativeFrom="paragraph">
                <wp:posOffset>413385</wp:posOffset>
              </wp:positionV>
              <wp:extent cx="1845310" cy="1094105"/>
              <wp:effectExtent l="0" t="0" r="0" b="0"/>
              <wp:wrapNone/>
              <wp:docPr id="15" name="Text Box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45310" cy="10941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2724880" w14:textId="77777777" w:rsidR="003F28BD" w:rsidRDefault="003F28BD" w:rsidP="000A5FCC">
                          <w:r w:rsidRPr="00DB377A">
                            <w:rPr>
                              <w:noProof/>
                              <w:lang w:val="en-US"/>
                            </w:rPr>
                            <w:drawing>
                              <wp:inline distT="0" distB="0" distL="0" distR="0" wp14:anchorId="30F22B0E" wp14:editId="556A7D2B">
                                <wp:extent cx="1632640" cy="909890"/>
                                <wp:effectExtent l="0" t="0" r="0" b="5080"/>
                                <wp:docPr id="23" name="Picture 2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62913" cy="92676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0F9A9B7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7" type="#_x0000_t202" style="position:absolute;margin-left:158.55pt;margin-top:32.55pt;width:145.3pt;height:86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" filled="f" stroked="f" strokeweight=".5pt">
              <v:textbox>
                <w:txbxContent>
                  <w:p w14:paraId="72724880" w14:textId="77777777" w:rsidR="003F28BD" w:rsidRDefault="003F28BD" w:rsidP="000A5FCC">
                    <w:r w:rsidRPr="00DB377A">
                      <w:rPr>
                        <w:noProof/>
                        <w:lang w:val="en-US"/>
                      </w:rPr>
                      <w:drawing>
                        <wp:inline distT="0" distB="0" distL="0" distR="0" wp14:anchorId="30F22B0E" wp14:editId="556A7D2B">
                          <wp:extent cx="1632640" cy="909890"/>
                          <wp:effectExtent l="0" t="0" r="0" b="5080"/>
                          <wp:docPr id="23" name="Picture 2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62913" cy="92676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12EB97E1" wp14:editId="732E54D2">
              <wp:simplePos x="0" y="0"/>
              <wp:positionH relativeFrom="column">
                <wp:posOffset>-938530</wp:posOffset>
              </wp:positionH>
              <wp:positionV relativeFrom="paragraph">
                <wp:posOffset>-238570</wp:posOffset>
              </wp:positionV>
              <wp:extent cx="7676515" cy="1065099"/>
              <wp:effectExtent l="0" t="0" r="0" b="190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76515" cy="1065099"/>
                      </a:xfrm>
                      <a:prstGeom prst="rect">
                        <a:avLst/>
                      </a:pr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8BA01ED" id="Rectangle 16" o:spid="_x0000_s1026" style="position:absolute;margin-left:-73.9pt;margin-top:-18.8pt;width:604.45pt;height:83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" fillcolor="#00b0f0" stroked="f" strokeweight="1pt">
              <v:textbox inset="0,0,0,0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DAB10A" w14:textId="77777777" w:rsidR="00DB377A" w:rsidRDefault="00F150A8" w:rsidP="000A5FCC">
    <w:pPr>
      <w:pStyle w:val="Head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27940F6C" wp14:editId="76207C38">
              <wp:simplePos x="0" y="0"/>
              <wp:positionH relativeFrom="column">
                <wp:posOffset>2060778</wp:posOffset>
              </wp:positionH>
              <wp:positionV relativeFrom="paragraph">
                <wp:posOffset>424815</wp:posOffset>
              </wp:positionV>
              <wp:extent cx="1701165" cy="1031240"/>
              <wp:effectExtent l="0" t="0" r="635" b="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01165" cy="103124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57AE461" id="Rectangle 9" o:spid="_x0000_s1026" style="position:absolute;margin-left:162.25pt;margin-top:33.45pt;width:133.95pt;height:81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" fillcolor="white [3212]" stroked="f" strokeweight="1pt">
              <v:textbox inset="0,0,0,0"/>
            </v: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574A7650" wp14:editId="5EA9D292">
              <wp:simplePos x="0" y="0"/>
              <wp:positionH relativeFrom="column">
                <wp:posOffset>2013788</wp:posOffset>
              </wp:positionH>
              <wp:positionV relativeFrom="paragraph">
                <wp:posOffset>413385</wp:posOffset>
              </wp:positionV>
              <wp:extent cx="1845310" cy="1094105"/>
              <wp:effectExtent l="0" t="0" r="0" b="0"/>
              <wp:wrapNone/>
              <wp:docPr id="14" name="Text Box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45310" cy="10941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81BF5D8" w14:textId="77777777" w:rsidR="00DB377A" w:rsidRDefault="00DB377A" w:rsidP="000A5FCC">
                          <w:r w:rsidRPr="00DB377A">
                            <w:rPr>
                              <w:noProof/>
                              <w:lang w:val="en-US"/>
                            </w:rPr>
                            <w:drawing>
                              <wp:inline distT="0" distB="0" distL="0" distR="0" wp14:anchorId="7150C697" wp14:editId="42DF853E">
                                <wp:extent cx="1632640" cy="909890"/>
                                <wp:effectExtent l="0" t="0" r="0" b="5080"/>
                                <wp:docPr id="12" name="Picture 1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62913" cy="92676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74A7650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1" type="#_x0000_t202" style="position:absolute;margin-left:158.55pt;margin-top:32.55pt;width:145.3pt;height:86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" filled="f" stroked="f" strokeweight=".5pt">
              <v:textbox>
                <w:txbxContent>
                  <w:p w14:paraId="181BF5D8" w14:textId="77777777" w:rsidR="00DB377A" w:rsidRDefault="00DB377A" w:rsidP="000A5FCC">
                    <w:r w:rsidRPr="00DB377A">
                      <w:rPr>
                        <w:noProof/>
                        <w:lang w:val="en-US"/>
                      </w:rPr>
                      <w:drawing>
                        <wp:inline distT="0" distB="0" distL="0" distR="0" wp14:anchorId="7150C697" wp14:editId="42DF853E">
                          <wp:extent cx="1632640" cy="909890"/>
                          <wp:effectExtent l="0" t="0" r="0" b="5080"/>
                          <wp:docPr id="12" name="Picture 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62913" cy="92676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79459E">
      <w:rPr>
        <w:noProof/>
        <w:lang w:val="en-US"/>
      </w:rPr>
      <mc:AlternateContent>
        <mc:Choice Requires="wps">
          <w:drawing>
            <wp:anchor distT="0" distB="0" distL="114300" distR="114300" simplePos="0" relativeHeight="251661310" behindDoc="0" locked="0" layoutInCell="1" allowOverlap="1" wp14:anchorId="34002061" wp14:editId="03E6EDF4">
              <wp:simplePos x="0" y="0"/>
              <wp:positionH relativeFrom="column">
                <wp:posOffset>-938530</wp:posOffset>
              </wp:positionH>
              <wp:positionV relativeFrom="paragraph">
                <wp:posOffset>-238570</wp:posOffset>
              </wp:positionV>
              <wp:extent cx="7676515" cy="1065099"/>
              <wp:effectExtent l="0" t="0" r="0" b="1905"/>
              <wp:wrapNone/>
              <wp:docPr id="8" name="Rectangl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76515" cy="1065099"/>
                      </a:xfrm>
                      <a:prstGeom prst="rect">
                        <a:avLst/>
                      </a:pr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5A05C7E" id="Rectangle 8" o:spid="_x0000_s1026" style="position:absolute;margin-left:-73.9pt;margin-top:-18.8pt;width:604.45pt;height:83.85pt;z-index:251661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" fillcolor="#00b0f0" stroked="f" strokeweight="1pt">
              <v:textbox inset="0,0,0,0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23319"/>
    <w:multiLevelType w:val="hybridMultilevel"/>
    <w:tmpl w:val="E59083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8391872"/>
    <w:multiLevelType w:val="hybridMultilevel"/>
    <w:tmpl w:val="0EB4942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45108EF"/>
    <w:multiLevelType w:val="hybridMultilevel"/>
    <w:tmpl w:val="2D1AC9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DEB036D"/>
    <w:multiLevelType w:val="singleLevel"/>
    <w:tmpl w:val="2BF2414C"/>
    <w:lvl w:ilvl="0">
      <w:start w:val="1"/>
      <w:numFmt w:val="bullet"/>
      <w:lvlRestart w:val="0"/>
      <w:lvlText w:val=""/>
      <w:lvlJc w:val="left"/>
      <w:pPr>
        <w:tabs>
          <w:tab w:val="num" w:pos="4973"/>
        </w:tabs>
        <w:ind w:left="4973" w:hanging="720"/>
      </w:pPr>
      <w:rPr>
        <w:rFonts w:ascii="Symbol" w:hAnsi="Symbol" w:hint="default"/>
      </w:rPr>
    </w:lvl>
  </w:abstractNum>
  <w:abstractNum w:abstractNumId="4">
    <w:nsid w:val="7AE91BA2"/>
    <w:multiLevelType w:val="hybridMultilevel"/>
    <w:tmpl w:val="AF9EDE3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gutterAtTop/>
  <w:proofState w:spelling="clean" w:grammar="clean"/>
  <w:attachedTemplate r:id="rId1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53D1"/>
    <w:rsid w:val="00012A84"/>
    <w:rsid w:val="0002468E"/>
    <w:rsid w:val="000453CF"/>
    <w:rsid w:val="000A0E0C"/>
    <w:rsid w:val="000A5FCC"/>
    <w:rsid w:val="000D6F1D"/>
    <w:rsid w:val="000E2315"/>
    <w:rsid w:val="00104AC5"/>
    <w:rsid w:val="001247E7"/>
    <w:rsid w:val="001279B4"/>
    <w:rsid w:val="001A10F8"/>
    <w:rsid w:val="00204981"/>
    <w:rsid w:val="00215A57"/>
    <w:rsid w:val="002241A6"/>
    <w:rsid w:val="00252984"/>
    <w:rsid w:val="00272423"/>
    <w:rsid w:val="002805A7"/>
    <w:rsid w:val="002959CA"/>
    <w:rsid w:val="002A4AB4"/>
    <w:rsid w:val="002B0491"/>
    <w:rsid w:val="002B55E1"/>
    <w:rsid w:val="00344C78"/>
    <w:rsid w:val="00345D34"/>
    <w:rsid w:val="00360F25"/>
    <w:rsid w:val="003B413A"/>
    <w:rsid w:val="003C0BE4"/>
    <w:rsid w:val="003E3C7B"/>
    <w:rsid w:val="003F28BD"/>
    <w:rsid w:val="00450218"/>
    <w:rsid w:val="004C1E3D"/>
    <w:rsid w:val="004C48FE"/>
    <w:rsid w:val="004C4FEF"/>
    <w:rsid w:val="004E01E5"/>
    <w:rsid w:val="004F7FA5"/>
    <w:rsid w:val="00506787"/>
    <w:rsid w:val="00516FFB"/>
    <w:rsid w:val="00563418"/>
    <w:rsid w:val="00570A8B"/>
    <w:rsid w:val="005C5ED4"/>
    <w:rsid w:val="005F1E20"/>
    <w:rsid w:val="005F6BFB"/>
    <w:rsid w:val="006156E9"/>
    <w:rsid w:val="006370C7"/>
    <w:rsid w:val="006731CF"/>
    <w:rsid w:val="006A219C"/>
    <w:rsid w:val="007039FA"/>
    <w:rsid w:val="00714908"/>
    <w:rsid w:val="00724325"/>
    <w:rsid w:val="007872A3"/>
    <w:rsid w:val="0079459E"/>
    <w:rsid w:val="007B496D"/>
    <w:rsid w:val="007C7B21"/>
    <w:rsid w:val="007D7D85"/>
    <w:rsid w:val="0082747F"/>
    <w:rsid w:val="008D5015"/>
    <w:rsid w:val="00902D8B"/>
    <w:rsid w:val="009820B1"/>
    <w:rsid w:val="00992063"/>
    <w:rsid w:val="009A2D3B"/>
    <w:rsid w:val="009D0474"/>
    <w:rsid w:val="00AA4669"/>
    <w:rsid w:val="00AC2045"/>
    <w:rsid w:val="00B338D0"/>
    <w:rsid w:val="00B65641"/>
    <w:rsid w:val="00B67036"/>
    <w:rsid w:val="00B72D12"/>
    <w:rsid w:val="00BA38C6"/>
    <w:rsid w:val="00BE0DBF"/>
    <w:rsid w:val="00C2773F"/>
    <w:rsid w:val="00C63C1C"/>
    <w:rsid w:val="00C64F4D"/>
    <w:rsid w:val="00C66D68"/>
    <w:rsid w:val="00CC0D84"/>
    <w:rsid w:val="00CC3564"/>
    <w:rsid w:val="00CF3E3A"/>
    <w:rsid w:val="00CF49F0"/>
    <w:rsid w:val="00D2212C"/>
    <w:rsid w:val="00D253D1"/>
    <w:rsid w:val="00D31BFB"/>
    <w:rsid w:val="00D60042"/>
    <w:rsid w:val="00D61DD1"/>
    <w:rsid w:val="00D62B3A"/>
    <w:rsid w:val="00D9379A"/>
    <w:rsid w:val="00DB377A"/>
    <w:rsid w:val="00DB6562"/>
    <w:rsid w:val="00E21CEA"/>
    <w:rsid w:val="00E22FC5"/>
    <w:rsid w:val="00E2621F"/>
    <w:rsid w:val="00E56750"/>
    <w:rsid w:val="00E90475"/>
    <w:rsid w:val="00ED2BE2"/>
    <w:rsid w:val="00F06189"/>
    <w:rsid w:val="00F150A8"/>
    <w:rsid w:val="00F64253"/>
    <w:rsid w:val="00F85520"/>
    <w:rsid w:val="00FB191B"/>
    <w:rsid w:val="00FC1A7A"/>
    <w:rsid w:val="00FC71CE"/>
    <w:rsid w:val="00FE5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7D22C2F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5FCC"/>
    <w:rPr>
      <w:rFonts w:ascii="Verdana" w:eastAsia="Times New Roman" w:hAnsi="Verdana" w:cs="Arial"/>
      <w:color w:val="1F3864" w:themeColor="accent5" w:themeShade="80"/>
      <w:sz w:val="20"/>
      <w:szCs w:val="20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0A5FCC"/>
    <w:pPr>
      <w:spacing w:after="80" w:line="216" w:lineRule="auto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5FCC"/>
    <w:pPr>
      <w:outlineLvl w:val="1"/>
    </w:pPr>
    <w:rPr>
      <w:b/>
      <w:bCs/>
      <w:color w:val="00B0F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B3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B377A"/>
  </w:style>
  <w:style w:type="paragraph" w:styleId="Footer">
    <w:name w:val="footer"/>
    <w:basedOn w:val="Normal"/>
    <w:link w:val="FooterChar"/>
    <w:uiPriority w:val="99"/>
    <w:unhideWhenUsed/>
    <w:rsid w:val="00DB3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377A"/>
  </w:style>
  <w:style w:type="character" w:styleId="Hyperlink">
    <w:name w:val="Hyperlink"/>
    <w:unhideWhenUsed/>
    <w:rsid w:val="00C66D6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C66D6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C64F4D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A5FCC"/>
    <w:rPr>
      <w:rFonts w:ascii="Verdana" w:eastAsia="Times New Roman" w:hAnsi="Verdana" w:cs="Arial"/>
      <w:b/>
      <w:bCs/>
      <w:color w:val="00B0F0"/>
      <w:sz w:val="20"/>
      <w:szCs w:val="20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0A5FCC"/>
    <w:rPr>
      <w:rFonts w:ascii="Verdana" w:eastAsia="Times New Roman" w:hAnsi="Verdana" w:cs="Arial"/>
      <w:b/>
      <w:bCs/>
      <w:color w:val="1F3864" w:themeColor="accent5" w:themeShade="80"/>
      <w:sz w:val="36"/>
      <w:szCs w:val="36"/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9206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0BE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0BE4"/>
    <w:rPr>
      <w:rFonts w:ascii="Lucida Grande" w:eastAsia="Times New Roman" w:hAnsi="Lucida Grande" w:cs="Lucida Grande"/>
      <w:color w:val="1F3864" w:themeColor="accent5" w:themeShade="80"/>
      <w:sz w:val="18"/>
      <w:szCs w:val="18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5FCC"/>
    <w:rPr>
      <w:rFonts w:ascii="Verdana" w:eastAsia="Times New Roman" w:hAnsi="Verdana" w:cs="Arial"/>
      <w:color w:val="1F3864" w:themeColor="accent5" w:themeShade="80"/>
      <w:sz w:val="20"/>
      <w:szCs w:val="20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0A5FCC"/>
    <w:pPr>
      <w:spacing w:after="80" w:line="216" w:lineRule="auto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5FCC"/>
    <w:pPr>
      <w:outlineLvl w:val="1"/>
    </w:pPr>
    <w:rPr>
      <w:b/>
      <w:bCs/>
      <w:color w:val="00B0F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B3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B377A"/>
  </w:style>
  <w:style w:type="paragraph" w:styleId="Footer">
    <w:name w:val="footer"/>
    <w:basedOn w:val="Normal"/>
    <w:link w:val="FooterChar"/>
    <w:uiPriority w:val="99"/>
    <w:unhideWhenUsed/>
    <w:rsid w:val="00DB3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377A"/>
  </w:style>
  <w:style w:type="character" w:styleId="Hyperlink">
    <w:name w:val="Hyperlink"/>
    <w:unhideWhenUsed/>
    <w:rsid w:val="00C66D6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C66D6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C64F4D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A5FCC"/>
    <w:rPr>
      <w:rFonts w:ascii="Verdana" w:eastAsia="Times New Roman" w:hAnsi="Verdana" w:cs="Arial"/>
      <w:b/>
      <w:bCs/>
      <w:color w:val="00B0F0"/>
      <w:sz w:val="20"/>
      <w:szCs w:val="20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0A5FCC"/>
    <w:rPr>
      <w:rFonts w:ascii="Verdana" w:eastAsia="Times New Roman" w:hAnsi="Verdana" w:cs="Arial"/>
      <w:b/>
      <w:bCs/>
      <w:color w:val="1F3864" w:themeColor="accent5" w:themeShade="80"/>
      <w:sz w:val="36"/>
      <w:szCs w:val="36"/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9206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0BE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0BE4"/>
    <w:rPr>
      <w:rFonts w:ascii="Lucida Grande" w:eastAsia="Times New Roman" w:hAnsi="Lucida Grande" w:cs="Lucida Grande"/>
      <w:color w:val="1F3864" w:themeColor="accent5" w:themeShade="80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642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704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66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19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63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09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338531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5249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5386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573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1.JPG"/><Relationship Id="rId12" Type="http://schemas.openxmlformats.org/officeDocument/2006/relationships/image" Target="media/image10.JP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header" Target="header2.xml"/><Relationship Id="rId16" Type="http://schemas.openxmlformats.org/officeDocument/2006/relationships/footer" Target="footer2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settings" Target="settings.xml"/><Relationship Id="rId8" Type="http://schemas.openxmlformats.org/officeDocument/2006/relationships/webSettings" Target="webSettings.xml"/><Relationship Id="rId9" Type="http://schemas.openxmlformats.org/officeDocument/2006/relationships/footnotes" Target="footnotes.xml"/><Relationship Id="rId10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Relationship Id="rId2" Type="http://schemas.openxmlformats.org/officeDocument/2006/relationships/image" Target="media/image20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Relationship Id="rId2" Type="http://schemas.openxmlformats.org/officeDocument/2006/relationships/image" Target="media/image20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haunwalters\AppData\Local\Microsoft\Windows\INetCache\Content.Outlook\7LR6NYK3\Walters%20Commercial%20particulars%20template%205%20(00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feb634c-84c7-4baf-8f5f-5f66e1db1ae9">
      <Terms xmlns="http://schemas.microsoft.com/office/infopath/2007/PartnerControls"/>
    </lcf76f155ced4ddcb4097134ff3c332f>
    <TaxCatchAll xmlns="30edbb01-de71-4bf8-b996-a4524d5bc8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3F68506FAE76A4D91C58E30AE04054D" ma:contentTypeVersion="16" ma:contentTypeDescription="Create a new document." ma:contentTypeScope="" ma:versionID="e8cd789af0911ca8b686d55701e94e44">
  <xsd:schema xmlns:xsd="http://www.w3.org/2001/XMLSchema" xmlns:xs="http://www.w3.org/2001/XMLSchema" xmlns:p="http://schemas.microsoft.com/office/2006/metadata/properties" xmlns:ns2="8feb634c-84c7-4baf-8f5f-5f66e1db1ae9" xmlns:ns3="30edbb01-de71-4bf8-b996-a4524d5bc8a5" targetNamespace="http://schemas.microsoft.com/office/2006/metadata/properties" ma:root="true" ma:fieldsID="9124be4c64508db1c8f628bad520f20e" ns2:_="" ns3:_="">
    <xsd:import namespace="8feb634c-84c7-4baf-8f5f-5f66e1db1ae9"/>
    <xsd:import namespace="30edbb01-de71-4bf8-b996-a4524d5bc8a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eb634c-84c7-4baf-8f5f-5f66e1db1a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4efb030-578f-4172-8f4f-a43021a8147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edbb01-de71-4bf8-b996-a4524d5bc8a5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362f802-245d-4107-a42d-7ff94327f88e}" ma:internalName="TaxCatchAll" ma:showField="CatchAllData" ma:web="30edbb01-de71-4bf8-b996-a4524d5bc8a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00A763B-234B-47B1-BB10-E333FDAE38E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809EE59-8BD1-4E1D-B7F8-92F8D49231E0}">
  <ds:schemaRefs>
    <ds:schemaRef ds:uri="http://schemas.microsoft.com/office/2006/metadata/properties"/>
    <ds:schemaRef ds:uri="http://schemas.microsoft.com/office/infopath/2007/PartnerControls"/>
    <ds:schemaRef ds:uri="8feb634c-84c7-4baf-8f5f-5f66e1db1ae9"/>
    <ds:schemaRef ds:uri="30edbb01-de71-4bf8-b996-a4524d5bc8a5"/>
  </ds:schemaRefs>
</ds:datastoreItem>
</file>

<file path=customXml/itemProps3.xml><?xml version="1.0" encoding="utf-8"?>
<ds:datastoreItem xmlns:ds="http://schemas.openxmlformats.org/officeDocument/2006/customXml" ds:itemID="{290E4B7B-B5DD-44B5-A5B5-E508EA11BF1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feb634c-84c7-4baf-8f5f-5f66e1db1ae9"/>
    <ds:schemaRef ds:uri="30edbb01-de71-4bf8-b996-a4524d5bc8a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\Users\shaunwalters\AppData\Local\Microsoft\Windows\INetCache\Content.Outlook\7LR6NYK3\Walters Commercial particulars template 5 (002).dotx</Template>
  <TotalTime>47</TotalTime>
  <Pages>2</Pages>
  <Words>216</Words>
  <Characters>1232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shaunwalters</dc:creator>
  <cp:keywords/>
  <dc:description/>
  <cp:lastModifiedBy>Tristan Kayes</cp:lastModifiedBy>
  <cp:revision>15</cp:revision>
  <dcterms:created xsi:type="dcterms:W3CDTF">2023-03-21T10:45:00Z</dcterms:created>
  <dcterms:modified xsi:type="dcterms:W3CDTF">2023-03-21T14:21:00Z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0x01010083F68506FAE76A4D91C58E30AE04054D</vt:lpwstr>
  </property>
  <property fmtid="{D5CDD505-2E9C-101B-9397-08002B2CF9AE}" pid="3" name="MediaServiceImageTags">
    <vt:lpwstr/>
  </property>
</Properties>
</file>