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4F9E8" w14:textId="77777777" w:rsidR="003F28BD" w:rsidRPr="00C66D68" w:rsidRDefault="003F28BD" w:rsidP="003F28BD"/>
    <w:p w14:paraId="128433A4" w14:textId="77777777" w:rsidR="003F28BD" w:rsidRPr="000A5FCC" w:rsidRDefault="00FE5B25" w:rsidP="003F28BD">
      <w:pPr>
        <w:pStyle w:val="Heading1"/>
      </w:pPr>
      <w:r>
        <w:t>TO LET</w:t>
      </w:r>
    </w:p>
    <w:p w14:paraId="74BDE5E1" w14:textId="6C402F2D" w:rsidR="00FE5B25" w:rsidRPr="00FE5B25" w:rsidRDefault="00247A9B" w:rsidP="00FE5B25">
      <w:pPr>
        <w:pStyle w:val="Heading1"/>
        <w:rPr>
          <w:color w:val="00B0F0"/>
        </w:rPr>
      </w:pPr>
      <w:r>
        <w:rPr>
          <w:color w:val="00B0F0"/>
        </w:rPr>
        <w:t xml:space="preserve">FIRST FLOOR </w:t>
      </w:r>
      <w:r w:rsidR="00FE5B25" w:rsidRPr="00FE5B25">
        <w:rPr>
          <w:color w:val="00B0F0"/>
        </w:rPr>
        <w:t xml:space="preserve">OFFICE SUITE </w:t>
      </w:r>
    </w:p>
    <w:p w14:paraId="3428D7A2" w14:textId="01AAAABD" w:rsidR="00FE5B25" w:rsidRPr="00FE5B25" w:rsidRDefault="00247A9B" w:rsidP="00FE5B25">
      <w:pPr>
        <w:pStyle w:val="Heading1"/>
      </w:pPr>
      <w:r>
        <w:t>APPROX. 2876</w:t>
      </w:r>
      <w:r w:rsidRPr="00FE5B25">
        <w:t xml:space="preserve"> SQ FT </w:t>
      </w:r>
      <w:r>
        <w:t>(267.2 SQ M)</w:t>
      </w:r>
    </w:p>
    <w:p w14:paraId="1DE53519" w14:textId="77777777" w:rsidR="003F28BD" w:rsidRPr="00C64F4D" w:rsidRDefault="003F28BD" w:rsidP="003F28BD">
      <w:pPr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FE5A8" wp14:editId="161A0D2A">
                <wp:simplePos x="0" y="0"/>
                <wp:positionH relativeFrom="column">
                  <wp:posOffset>-914400</wp:posOffset>
                </wp:positionH>
                <wp:positionV relativeFrom="paragraph">
                  <wp:posOffset>262890</wp:posOffset>
                </wp:positionV>
                <wp:extent cx="7538720" cy="4989830"/>
                <wp:effectExtent l="0" t="0" r="17780" b="13970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498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A5DFF" w14:textId="77777777" w:rsidR="003F28BD" w:rsidRDefault="003F28BD" w:rsidP="003F28BD">
                            <w:r w:rsidRPr="00C64F4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0ACD72" wp14:editId="233A0EDE">
                                  <wp:extent cx="7718779" cy="5790830"/>
                                  <wp:effectExtent l="0" t="0" r="317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8779" cy="579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FFE5A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in;margin-top:20.7pt;width:593.6pt;height:39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" fillcolor="white [3201]" strokeweight=".5pt">
                <v:textbox inset="0,0,0,0">
                  <w:txbxContent>
                    <w:p w14:paraId="6C8A5DFF" w14:textId="77777777" w:rsidR="003F28BD" w:rsidRDefault="003F28BD" w:rsidP="003F28BD">
                      <w:r w:rsidRPr="00C64F4D">
                        <w:rPr>
                          <w:noProof/>
                        </w:rPr>
                        <w:drawing>
                          <wp:inline distT="0" distB="0" distL="0" distR="0" wp14:anchorId="730ACD72" wp14:editId="233A0EDE">
                            <wp:extent cx="7718779" cy="5790830"/>
                            <wp:effectExtent l="0" t="0" r="317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8779" cy="579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D32D25A" w14:textId="77777777" w:rsidR="003F28BD" w:rsidRPr="00C66D68" w:rsidRDefault="003F28BD" w:rsidP="003F28BD"/>
    <w:p w14:paraId="188451BD" w14:textId="470EEC12" w:rsidR="00247A9B" w:rsidRPr="00247A9B" w:rsidRDefault="00247A9B" w:rsidP="00247A9B">
      <w:pPr>
        <w:jc w:val="center"/>
        <w:rPr>
          <w:b/>
          <w:bCs/>
          <w:sz w:val="36"/>
          <w:szCs w:val="36"/>
        </w:rPr>
      </w:pPr>
      <w:r w:rsidRPr="00247A9B">
        <w:rPr>
          <w:b/>
          <w:bCs/>
          <w:sz w:val="36"/>
          <w:szCs w:val="36"/>
        </w:rPr>
        <w:t>61-63 CROCKHAMWELL ROAD</w:t>
      </w:r>
      <w:r>
        <w:rPr>
          <w:b/>
          <w:bCs/>
          <w:sz w:val="36"/>
          <w:szCs w:val="36"/>
        </w:rPr>
        <w:br/>
      </w:r>
      <w:r w:rsidRPr="00247A9B">
        <w:rPr>
          <w:b/>
          <w:bCs/>
          <w:sz w:val="36"/>
          <w:szCs w:val="36"/>
        </w:rPr>
        <w:t>WOODLEY</w:t>
      </w:r>
      <w:r>
        <w:rPr>
          <w:b/>
          <w:bCs/>
          <w:sz w:val="36"/>
          <w:szCs w:val="36"/>
        </w:rPr>
        <w:t xml:space="preserve">, </w:t>
      </w:r>
      <w:r w:rsidRPr="00247A9B">
        <w:rPr>
          <w:b/>
          <w:bCs/>
          <w:sz w:val="36"/>
          <w:szCs w:val="36"/>
        </w:rPr>
        <w:t>READING RG5 3JP</w:t>
      </w:r>
    </w:p>
    <w:p w14:paraId="5EF11C49" w14:textId="77777777" w:rsidR="003F28BD" w:rsidRPr="00C66D68" w:rsidRDefault="003F28BD" w:rsidP="003F28BD"/>
    <w:p w14:paraId="62D71899" w14:textId="77777777" w:rsidR="003F28BD" w:rsidRDefault="003F28BD" w:rsidP="003F28BD"/>
    <w:p w14:paraId="70D79DFD" w14:textId="77777777" w:rsidR="003F28BD" w:rsidRDefault="003F28BD" w:rsidP="003F28BD">
      <w:pPr>
        <w:sectPr w:rsidR="003F28BD" w:rsidSect="001279B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894" w:h="16834" w:code="1"/>
          <w:pgMar w:top="2672" w:right="1188" w:bottom="1440" w:left="1440" w:header="0" w:footer="0" w:gutter="0"/>
          <w:cols w:space="720"/>
          <w:docGrid w:linePitch="360"/>
        </w:sectPr>
      </w:pPr>
    </w:p>
    <w:p w14:paraId="1AD4EF25" w14:textId="77777777" w:rsidR="003F28BD" w:rsidRPr="00252984" w:rsidRDefault="003F28BD" w:rsidP="003F28BD">
      <w:pPr>
        <w:pStyle w:val="Heading2"/>
      </w:pPr>
      <w:r w:rsidRPr="00252984">
        <w:lastRenderedPageBreak/>
        <w:t>LOCATION</w:t>
      </w:r>
    </w:p>
    <w:p w14:paraId="75E71835" w14:textId="22799D5A" w:rsidR="003F28BD" w:rsidRPr="00252984" w:rsidRDefault="00247A9B" w:rsidP="003F28BD">
      <w:r w:rsidRPr="00247A9B">
        <w:t>Woodley is a thriving town with excellent access onto the A329 / M4 motorway.  The entrance to the suite is opposite Waitrose and Woodley also benefits from a Lidl and a variety of retailers.</w:t>
      </w:r>
      <w:r w:rsidR="003F28BD">
        <w:br/>
      </w:r>
    </w:p>
    <w:p w14:paraId="3D98AB2E" w14:textId="77777777" w:rsidR="003F28BD" w:rsidRPr="00252984" w:rsidRDefault="003F28BD" w:rsidP="003F28BD">
      <w:pPr>
        <w:pStyle w:val="Heading2"/>
      </w:pPr>
      <w:r w:rsidRPr="00252984">
        <w:t>DESCRIPTION</w:t>
      </w:r>
    </w:p>
    <w:p w14:paraId="24EBDC5A" w14:textId="35999B61" w:rsidR="003F28BD" w:rsidRPr="00247A9B" w:rsidRDefault="00247A9B" w:rsidP="003F28BD">
      <w:r w:rsidRPr="00247A9B">
        <w:t xml:space="preserve">The property comprises a first floor office </w:t>
      </w:r>
      <w:proofErr w:type="gramStart"/>
      <w:r w:rsidRPr="00247A9B">
        <w:t>suite which</w:t>
      </w:r>
      <w:proofErr w:type="gramEnd"/>
      <w:r w:rsidRPr="00247A9B">
        <w:t xml:space="preserve"> is in excellent condition throughout comprising predominantly open plan space with one individual office. Also there is a small kitchen area and male and female </w:t>
      </w:r>
      <w:r>
        <w:t>WC</w:t>
      </w:r>
      <w:r w:rsidRPr="00247A9B">
        <w:t>s. In addition, there are 7 car parking spaces to the rear with a possibility of further spaces available off site.</w:t>
      </w:r>
      <w:r w:rsidR="003F28BD">
        <w:br/>
      </w:r>
    </w:p>
    <w:p w14:paraId="07713DF8" w14:textId="77777777" w:rsidR="00FE5B25" w:rsidRPr="00FE5B25" w:rsidRDefault="00FE5B25" w:rsidP="00FE5B25">
      <w:pPr>
        <w:pStyle w:val="Heading2"/>
      </w:pPr>
      <w:r w:rsidRPr="00FE5B25">
        <w:t>ACCOMMODATION</w:t>
      </w:r>
    </w:p>
    <w:p w14:paraId="1E62FB55" w14:textId="29791D6B" w:rsidR="00FE5B25" w:rsidRPr="00FE5B25" w:rsidRDefault="005F32AD" w:rsidP="00345D34">
      <w:pPr>
        <w:tabs>
          <w:tab w:val="left" w:pos="1276"/>
          <w:tab w:val="left" w:pos="2694"/>
        </w:tabs>
        <w:rPr>
          <w:b/>
          <w:bCs/>
        </w:rPr>
      </w:pPr>
      <w:r>
        <w:rPr>
          <w:b/>
          <w:bCs/>
        </w:rPr>
        <w:t>1st</w:t>
      </w:r>
      <w:r w:rsidR="00345D34">
        <w:rPr>
          <w:b/>
          <w:bCs/>
        </w:rPr>
        <w:t xml:space="preserve"> floor</w:t>
      </w:r>
      <w:r w:rsidR="00FE5B25" w:rsidRPr="00345D34">
        <w:rPr>
          <w:b/>
          <w:bCs/>
        </w:rPr>
        <w:tab/>
      </w:r>
      <w:r w:rsidRPr="005F32AD">
        <w:rPr>
          <w:b/>
          <w:bCs/>
        </w:rPr>
        <w:t xml:space="preserve">2876 </w:t>
      </w:r>
      <w:proofErr w:type="spellStart"/>
      <w:r w:rsidR="00FE5B25" w:rsidRPr="00FE5B25">
        <w:rPr>
          <w:b/>
          <w:bCs/>
        </w:rPr>
        <w:t>sq</w:t>
      </w:r>
      <w:proofErr w:type="spellEnd"/>
      <w:r w:rsidR="00FE5B25" w:rsidRPr="00FE5B25">
        <w:rPr>
          <w:b/>
          <w:bCs/>
        </w:rPr>
        <w:t xml:space="preserve"> ft</w:t>
      </w:r>
      <w:r w:rsidR="00FE5B25" w:rsidRPr="00345D34">
        <w:rPr>
          <w:b/>
          <w:bCs/>
        </w:rPr>
        <w:tab/>
      </w:r>
      <w:r w:rsidRPr="005F32AD">
        <w:rPr>
          <w:b/>
          <w:bCs/>
        </w:rPr>
        <w:t xml:space="preserve">267.2 </w:t>
      </w:r>
      <w:proofErr w:type="spellStart"/>
      <w:r w:rsidR="00FE5B25" w:rsidRPr="00FE5B25">
        <w:rPr>
          <w:b/>
          <w:bCs/>
        </w:rPr>
        <w:t>sq</w:t>
      </w:r>
      <w:proofErr w:type="spellEnd"/>
      <w:r w:rsidR="00FE5B25" w:rsidRPr="00FE5B25">
        <w:rPr>
          <w:b/>
          <w:bCs/>
        </w:rPr>
        <w:t xml:space="preserve"> m</w:t>
      </w:r>
    </w:p>
    <w:p w14:paraId="1EDD6E0A" w14:textId="77777777" w:rsidR="00FE5B25" w:rsidRPr="00FE5B25" w:rsidRDefault="00FE5B25" w:rsidP="00FE5B25"/>
    <w:p w14:paraId="2FD338B2" w14:textId="77777777" w:rsidR="00FE5B25" w:rsidRPr="00FE5B25" w:rsidRDefault="00FE5B25" w:rsidP="00FE5B25">
      <w:pPr>
        <w:pStyle w:val="Heading2"/>
      </w:pPr>
      <w:r w:rsidRPr="00FE5B25">
        <w:t>AMENITIES</w:t>
      </w:r>
    </w:p>
    <w:p w14:paraId="52CB2A90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>Predominantly open plan space</w:t>
      </w:r>
    </w:p>
    <w:p w14:paraId="572CB6BE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>Suspended ceilings with recessed lighting</w:t>
      </w:r>
    </w:p>
    <w:p w14:paraId="696B8E75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 xml:space="preserve">Male and female </w:t>
      </w:r>
      <w:proofErr w:type="spellStart"/>
      <w:r w:rsidRPr="005F32AD">
        <w:t>wc’s</w:t>
      </w:r>
      <w:proofErr w:type="spellEnd"/>
    </w:p>
    <w:p w14:paraId="5E450CDF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>Carpeting</w:t>
      </w:r>
    </w:p>
    <w:p w14:paraId="1A0BB635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>Perimeter trunking</w:t>
      </w:r>
    </w:p>
    <w:p w14:paraId="4E59D802" w14:textId="77777777" w:rsidR="005F32AD" w:rsidRPr="005F32AD" w:rsidRDefault="005F32AD" w:rsidP="005F32AD">
      <w:pPr>
        <w:numPr>
          <w:ilvl w:val="0"/>
          <w:numId w:val="6"/>
        </w:numPr>
      </w:pPr>
      <w:r w:rsidRPr="005F32AD">
        <w:t>Natural light to front and rear</w:t>
      </w:r>
    </w:p>
    <w:p w14:paraId="67C0ACE0" w14:textId="77777777" w:rsidR="005F32AD" w:rsidRPr="005F32AD" w:rsidRDefault="005F32AD" w:rsidP="005F32AD"/>
    <w:p w14:paraId="65B4F9A5" w14:textId="77777777" w:rsidR="005F32AD" w:rsidRPr="005F32AD" w:rsidRDefault="005F32AD" w:rsidP="005F32AD">
      <w:pPr>
        <w:pStyle w:val="Heading2"/>
      </w:pPr>
      <w:r w:rsidRPr="005F32AD">
        <w:t>TERMS</w:t>
      </w:r>
    </w:p>
    <w:p w14:paraId="6ADA1AD6" w14:textId="2AD80683" w:rsidR="005F32AD" w:rsidRDefault="005F32AD" w:rsidP="005F32AD">
      <w:r w:rsidRPr="005F32AD">
        <w:t>The office is available on a new effective full repairing and insuring lease for a term to be agreed.</w:t>
      </w:r>
    </w:p>
    <w:p w14:paraId="3C7E98F2" w14:textId="77777777" w:rsidR="005F32AD" w:rsidRPr="005F32AD" w:rsidRDefault="005F32AD" w:rsidP="005F32AD"/>
    <w:p w14:paraId="4C447329" w14:textId="77777777" w:rsidR="005F32AD" w:rsidRPr="005F32AD" w:rsidRDefault="005F32AD" w:rsidP="005F32AD"/>
    <w:p w14:paraId="7902C9A0" w14:textId="77777777" w:rsidR="005F32AD" w:rsidRPr="005F32AD" w:rsidRDefault="005F32AD" w:rsidP="005F32AD">
      <w:pPr>
        <w:pStyle w:val="Heading2"/>
      </w:pPr>
      <w:r w:rsidRPr="005F32AD">
        <w:t>RENT</w:t>
      </w:r>
    </w:p>
    <w:p w14:paraId="7AFE083E" w14:textId="41EE1880" w:rsidR="005F32AD" w:rsidRPr="005F32AD" w:rsidRDefault="005F32AD" w:rsidP="005F32AD">
      <w:r w:rsidRPr="005F32AD">
        <w:t xml:space="preserve">£15 per </w:t>
      </w:r>
      <w:proofErr w:type="spellStart"/>
      <w:r w:rsidRPr="005F32AD">
        <w:t>sq</w:t>
      </w:r>
      <w:proofErr w:type="spellEnd"/>
      <w:r>
        <w:t xml:space="preserve"> </w:t>
      </w:r>
      <w:r w:rsidRPr="005F32AD">
        <w:t>ft</w:t>
      </w:r>
    </w:p>
    <w:p w14:paraId="7E8F1BF2" w14:textId="77777777" w:rsidR="005F32AD" w:rsidRPr="005F32AD" w:rsidRDefault="005F32AD" w:rsidP="005F32AD"/>
    <w:p w14:paraId="533002A2" w14:textId="77777777" w:rsidR="005F32AD" w:rsidRPr="005F32AD" w:rsidRDefault="005F32AD" w:rsidP="005F32AD">
      <w:pPr>
        <w:pStyle w:val="Heading2"/>
      </w:pPr>
      <w:r w:rsidRPr="005F32AD">
        <w:t>VAT</w:t>
      </w:r>
    </w:p>
    <w:p w14:paraId="73E1D418" w14:textId="5B2087E5" w:rsidR="005F32AD" w:rsidRPr="005F32AD" w:rsidRDefault="005F32AD" w:rsidP="005F32AD">
      <w:r w:rsidRPr="005F32AD">
        <w:t xml:space="preserve">VAT is payable on the rent </w:t>
      </w:r>
      <w:r w:rsidR="00EF6ACF">
        <w:br/>
      </w:r>
      <w:r w:rsidRPr="005F32AD">
        <w:t>and service charge.</w:t>
      </w:r>
    </w:p>
    <w:p w14:paraId="3992955B" w14:textId="77777777" w:rsidR="005F32AD" w:rsidRPr="005F32AD" w:rsidRDefault="005F32AD" w:rsidP="005F32AD"/>
    <w:p w14:paraId="4778889E" w14:textId="77777777" w:rsidR="005F32AD" w:rsidRPr="005F32AD" w:rsidRDefault="005F32AD" w:rsidP="005F32AD">
      <w:pPr>
        <w:pStyle w:val="Heading2"/>
      </w:pPr>
      <w:r w:rsidRPr="005F32AD">
        <w:t>SERVICE CHARGE</w:t>
      </w:r>
    </w:p>
    <w:p w14:paraId="761DF6F4" w14:textId="77777777" w:rsidR="005F32AD" w:rsidRPr="005F32AD" w:rsidRDefault="005F32AD" w:rsidP="005F32AD">
      <w:r w:rsidRPr="005F32AD">
        <w:t>A service charge will be payable to cover the cost of the external maintenance of the building.  Approximate current cost is £1160 plus VAT.</w:t>
      </w:r>
    </w:p>
    <w:p w14:paraId="7697DB82" w14:textId="77777777" w:rsidR="005F32AD" w:rsidRPr="005F32AD" w:rsidRDefault="005F32AD" w:rsidP="005F32AD"/>
    <w:p w14:paraId="3ACD0795" w14:textId="77777777" w:rsidR="005F32AD" w:rsidRPr="005F32AD" w:rsidRDefault="005F32AD" w:rsidP="005F32AD">
      <w:pPr>
        <w:pStyle w:val="Heading2"/>
      </w:pPr>
      <w:r w:rsidRPr="005F32AD">
        <w:t>BUILDING INSURANCE</w:t>
      </w:r>
    </w:p>
    <w:p w14:paraId="66A8B49F" w14:textId="77777777" w:rsidR="005F32AD" w:rsidRPr="005F32AD" w:rsidRDefault="005F32AD" w:rsidP="005F32AD">
      <w:r w:rsidRPr="005F32AD">
        <w:t>The current annual proportion of building insurance for this floor is £476.</w:t>
      </w:r>
    </w:p>
    <w:p w14:paraId="71261B44" w14:textId="77777777" w:rsidR="005F32AD" w:rsidRPr="005F32AD" w:rsidRDefault="005F32AD" w:rsidP="005F32AD"/>
    <w:p w14:paraId="5DF0E1EF" w14:textId="77777777" w:rsidR="005F32AD" w:rsidRPr="005F32AD" w:rsidRDefault="005F32AD" w:rsidP="005F32AD">
      <w:pPr>
        <w:pStyle w:val="Heading2"/>
      </w:pPr>
      <w:r w:rsidRPr="005F32AD">
        <w:t>BUSINESS RATES</w:t>
      </w:r>
    </w:p>
    <w:p w14:paraId="2D112DA3" w14:textId="262D9436" w:rsidR="005F32AD" w:rsidRPr="005F32AD" w:rsidRDefault="005F32AD" w:rsidP="005F32AD">
      <w:r w:rsidRPr="005F32AD">
        <w:t>Description in the list is offices and premises</w:t>
      </w:r>
      <w:r w:rsidR="00DD7823">
        <w:t xml:space="preserve">. </w:t>
      </w:r>
      <w:r w:rsidRPr="005F32AD">
        <w:t>Rateable value; £42,500 as indicated on the VOA website</w:t>
      </w:r>
    </w:p>
    <w:p w14:paraId="07109412" w14:textId="77777777" w:rsidR="005F32AD" w:rsidRPr="005F32AD" w:rsidRDefault="005F32AD" w:rsidP="005F32AD"/>
    <w:p w14:paraId="3868B3D6" w14:textId="77777777" w:rsidR="005F32AD" w:rsidRDefault="005F32AD" w:rsidP="005F32AD">
      <w:pPr>
        <w:pStyle w:val="Heading2"/>
      </w:pPr>
      <w:r w:rsidRPr="005F32AD">
        <w:t>LEGAL COSTS</w:t>
      </w:r>
    </w:p>
    <w:p w14:paraId="220D1F74" w14:textId="13B596D9" w:rsidR="005F32AD" w:rsidRPr="005F32AD" w:rsidRDefault="005F32AD" w:rsidP="005F32AD">
      <w:r w:rsidRPr="005F32AD">
        <w:t>Each party is to bear their own legal costs in this matter.</w:t>
      </w:r>
    </w:p>
    <w:p w14:paraId="2CACD5C1" w14:textId="77777777" w:rsidR="003F28BD" w:rsidRPr="00C66D68" w:rsidRDefault="003F28BD" w:rsidP="003F28BD"/>
    <w:p w14:paraId="7D91174A" w14:textId="77777777" w:rsidR="003F28BD" w:rsidRPr="00C66D68" w:rsidRDefault="003F28BD" w:rsidP="003F28BD">
      <w:pPr>
        <w:pStyle w:val="Heading2"/>
      </w:pPr>
      <w:r w:rsidRPr="00C66D68">
        <w:t>VIEWING</w:t>
      </w:r>
    </w:p>
    <w:p w14:paraId="47F7DDAC" w14:textId="5FBE4F15" w:rsidR="00C66D68" w:rsidRPr="003F28BD" w:rsidRDefault="003F28BD" w:rsidP="003F28BD">
      <w:r w:rsidRPr="00C66D68">
        <w:t xml:space="preserve">Strictly by appointment through </w:t>
      </w:r>
      <w:r>
        <w:br/>
      </w:r>
      <w:r w:rsidRPr="00C66D68">
        <w:t xml:space="preserve">the sole agent </w:t>
      </w:r>
      <w:r>
        <w:t>Walters Commercial</w:t>
      </w:r>
      <w:r>
        <w:br/>
      </w:r>
      <w:r w:rsidRPr="00CC3564">
        <w:rPr>
          <w:b/>
        </w:rPr>
        <w:t>Shaun Walters</w:t>
      </w:r>
      <w:r w:rsidRPr="00C66D68">
        <w:t xml:space="preserve"> </w:t>
      </w:r>
      <w:r>
        <w:br/>
        <w:t xml:space="preserve">M: </w:t>
      </w:r>
      <w:r w:rsidRPr="00C66D68">
        <w:t>07764 230561</w:t>
      </w:r>
      <w:r>
        <w:t xml:space="preserve"> </w:t>
      </w:r>
      <w:r>
        <w:br/>
        <w:t xml:space="preserve">E: </w:t>
      </w:r>
      <w:r w:rsidRPr="005F6BFB">
        <w:t>swalters@walterscommercial.co.uk</w:t>
      </w:r>
    </w:p>
    <w:sectPr w:rsidR="00C66D68" w:rsidRPr="003F28BD" w:rsidSect="001279B4">
      <w:headerReference w:type="default" r:id="rId16"/>
      <w:footerReference w:type="default" r:id="rId17"/>
      <w:type w:val="continuous"/>
      <w:pgSz w:w="11894" w:h="16834" w:code="1"/>
      <w:pgMar w:top="2672" w:right="1188" w:bottom="1440" w:left="144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CC546" w14:textId="77777777" w:rsidR="00E64657" w:rsidRDefault="00E64657" w:rsidP="000A5FCC">
      <w:r>
        <w:separator/>
      </w:r>
    </w:p>
  </w:endnote>
  <w:endnote w:type="continuationSeparator" w:id="0">
    <w:p w14:paraId="38991BAD" w14:textId="77777777" w:rsidR="00E64657" w:rsidRDefault="00E64657" w:rsidP="000A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(Body CS)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21AB8" w14:textId="77777777" w:rsidR="00742F78" w:rsidRDefault="00742F7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2AC15" w14:textId="6B814147" w:rsidR="003F28BD" w:rsidRDefault="003F28BD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6F14EEE" wp14:editId="326DED68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DBCAA" w14:textId="77777777" w:rsidR="003F28BD" w:rsidRPr="00012A84" w:rsidRDefault="003F28BD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F14EE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05.4pt;margin-top:-63.85pt;width:241.3pt;height:1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" filled="f" stroked="f" strokeweight=".5pt">
              <v:textbox>
                <w:txbxContent>
                  <w:p w14:paraId="07ADBCAA" w14:textId="77777777" w:rsidR="003F28BD" w:rsidRPr="00012A84" w:rsidRDefault="003F28BD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4923F95" wp14:editId="41BEC18C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7" o:spid="_x0000_s1026" style="position:absolute;margin-left:146.55pt;margin-top:-64.15pt;width:156.5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" path="m626,0c2,,2,,2,,1,,,1,,1,,2,1,3,2,3,626,3,626,3,626,3,627,3,628,2,628,1,628,1,627,,626,0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FFAEBE4" wp14:editId="58388DB3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2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C982C5" id="Freeform 36" o:spid="_x0000_s1026" style="position:absolute;margin-left:146.85pt;margin-top:-44.5pt;width:156.55pt;height: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bookmarkStart w:id="0" w:name="_GoBack"/>
    <w:r w:rsidR="00742F78" w:rsidRPr="00742F78">
      <mc:AlternateContent>
        <mc:Choice Requires="wps">
          <w:drawing>
            <wp:anchor distT="0" distB="0" distL="114300" distR="114300" simplePos="0" relativeHeight="251693056" behindDoc="0" locked="0" layoutInCell="1" allowOverlap="1" wp14:anchorId="58B2433E" wp14:editId="49CA8481">
              <wp:simplePos x="0" y="0"/>
              <wp:positionH relativeFrom="column">
                <wp:posOffset>2855595</wp:posOffset>
              </wp:positionH>
              <wp:positionV relativeFrom="paragraph">
                <wp:posOffset>-439420</wp:posOffset>
              </wp:positionV>
              <wp:extent cx="9525" cy="393065"/>
              <wp:effectExtent l="0" t="0" r="0" b="0"/>
              <wp:wrapNone/>
              <wp:docPr id="21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93065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reeform 38" o:spid="_x0000_s1026" style="position:absolute;margin-left:224.85pt;margin-top:-34.55pt;width:.75pt;height:3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,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" path="m1,0c1,,,1,,2,,95,,95,,95,,96,1,97,1,97,2,97,3,96,3,95,3,2,3,2,3,2,3,1,2,,1,0xe" fillcolor="#00b0f0" stroked="f">
              <v:path arrowok="t" o:connecttype="custom" o:connectlocs="3175,0;0,8104;0,384961;3175,393065;9525,384961;9525,8104;3175,0" o:connectangles="0,0,0,0,0,0,0"/>
            </v:shape>
          </w:pict>
        </mc:Fallback>
      </mc:AlternateContent>
    </w:r>
    <w:r w:rsidR="00742F78" w:rsidRPr="00742F78">
      <mc:AlternateContent>
        <mc:Choice Requires="wps">
          <w:drawing>
            <wp:anchor distT="0" distB="0" distL="114300" distR="114300" simplePos="0" relativeHeight="251694080" behindDoc="0" locked="0" layoutInCell="1" allowOverlap="1" wp14:anchorId="794A20AD" wp14:editId="2BD4888E">
              <wp:simplePos x="0" y="0"/>
              <wp:positionH relativeFrom="column">
                <wp:posOffset>-279400</wp:posOffset>
              </wp:positionH>
              <wp:positionV relativeFrom="paragraph">
                <wp:posOffset>-494665</wp:posOffset>
              </wp:positionV>
              <wp:extent cx="3081020" cy="56261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562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79F9B7" w14:textId="77777777" w:rsidR="00742F78" w:rsidRPr="005C5ED4" w:rsidRDefault="00742F78" w:rsidP="00742F78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 xml:space="preserve">Registered Office: 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Victoria House, 26 Queen Victoria Street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Reading RG1 1TG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29" type="#_x0000_t202" style="position:absolute;margin-left:-21.95pt;margin-top:-38.9pt;width:242.6pt;height:4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" filled="f" stroked="f" strokeweight=".5pt">
              <v:textbox>
                <w:txbxContent>
                  <w:p w14:paraId="6D79F9B7" w14:textId="77777777" w:rsidR="00742F78" w:rsidRPr="005C5ED4" w:rsidRDefault="00742F78" w:rsidP="00742F78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 xml:space="preserve">Registered Office: 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Victoria House, 26 Queen Victoria Street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Reading RG1 1TG</w:t>
                    </w:r>
                  </w:p>
                </w:txbxContent>
              </v:textbox>
            </v:shape>
          </w:pict>
        </mc:Fallback>
      </mc:AlternateContent>
    </w:r>
    <w:r w:rsidR="00742F78" w:rsidRPr="00742F78">
      <mc:AlternateContent>
        <mc:Choice Requires="wps">
          <w:drawing>
            <wp:anchor distT="0" distB="0" distL="114300" distR="114300" simplePos="0" relativeHeight="251695104" behindDoc="0" locked="0" layoutInCell="1" allowOverlap="1" wp14:anchorId="1387853B" wp14:editId="510EF383">
              <wp:simplePos x="0" y="0"/>
              <wp:positionH relativeFrom="column">
                <wp:posOffset>2896870</wp:posOffset>
              </wp:positionH>
              <wp:positionV relativeFrom="paragraph">
                <wp:posOffset>-483235</wp:posOffset>
              </wp:positionV>
              <wp:extent cx="2886075" cy="551180"/>
              <wp:effectExtent l="0" t="0" r="0" b="762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551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DD431" w14:textId="77777777" w:rsidR="00742F78" w:rsidRPr="005C5ED4" w:rsidRDefault="00742F78" w:rsidP="00742F78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M: 07764 230561</w:t>
                          </w:r>
                        </w:p>
                        <w:p w14:paraId="3F725F9A" w14:textId="77777777" w:rsidR="00742F78" w:rsidRPr="005C5ED4" w:rsidRDefault="00742F78" w:rsidP="00742F78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E: swalters@walterscommercial.co.uk</w:t>
                          </w:r>
                        </w:p>
                        <w:p w14:paraId="21CA5DE8" w14:textId="77777777" w:rsidR="00742F78" w:rsidRPr="005C5ED4" w:rsidRDefault="00742F78" w:rsidP="00742F78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4" o:spid="_x0000_s1030" type="#_x0000_t202" style="position:absolute;margin-left:228.1pt;margin-top:-38pt;width:227.25pt;height:4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" filled="f" stroked="f" strokeweight=".5pt">
              <v:textbox>
                <w:txbxContent>
                  <w:p w14:paraId="7B6DD431" w14:textId="77777777" w:rsidR="00742F78" w:rsidRPr="005C5ED4" w:rsidRDefault="00742F78" w:rsidP="00742F78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M: 07764 230561</w:t>
                    </w:r>
                  </w:p>
                  <w:p w14:paraId="3F725F9A" w14:textId="77777777" w:rsidR="00742F78" w:rsidRPr="005C5ED4" w:rsidRDefault="00742F78" w:rsidP="00742F78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E: swalters@walterscommercial.co.uk</w:t>
                    </w:r>
                  </w:p>
                  <w:p w14:paraId="21CA5DE8" w14:textId="77777777" w:rsidR="00742F78" w:rsidRPr="005C5ED4" w:rsidRDefault="00742F78" w:rsidP="00742F78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C8419" w14:textId="77777777" w:rsidR="00742F78" w:rsidRDefault="00742F78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1DA89" w14:textId="77777777" w:rsidR="00DB377A" w:rsidRDefault="000453CF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37800E" wp14:editId="1C388476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FCFBA3" w14:textId="77777777" w:rsidR="000453CF" w:rsidRPr="00012A84" w:rsidRDefault="000453CF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3780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05.4pt;margin-top:-63.85pt;width:241.3pt;height:1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" filled="f" stroked="f" strokeweight=".5pt">
              <v:textbox>
                <w:txbxContent>
                  <w:p w14:paraId="1BFCFBA3" w14:textId="77777777" w:rsidR="000453CF" w:rsidRPr="00012A84" w:rsidRDefault="000453CF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3E6195" wp14:editId="57326C3E">
              <wp:simplePos x="0" y="0"/>
              <wp:positionH relativeFrom="column">
                <wp:posOffset>2911475</wp:posOffset>
              </wp:positionH>
              <wp:positionV relativeFrom="paragraph">
                <wp:posOffset>-474345</wp:posOffset>
              </wp:positionV>
              <wp:extent cx="2895600" cy="38925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B8650" w14:textId="77777777" w:rsidR="000453CF" w:rsidRPr="00012A84" w:rsidRDefault="000453CF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E: swalters@walterscommercial.co.uk</w:t>
                          </w:r>
                        </w:p>
                        <w:p w14:paraId="7B1CAFE8" w14:textId="77777777" w:rsidR="000453CF" w:rsidRPr="00012A84" w:rsidRDefault="000453CF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3E6195" id="Text Box 6" o:spid="_x0000_s1033" type="#_x0000_t202" style="position:absolute;margin-left:229.25pt;margin-top:-37.35pt;width:228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" filled="f" stroked="f" strokeweight=".5pt">
              <v:textbox>
                <w:txbxContent>
                  <w:p w14:paraId="7EBB8650" w14:textId="77777777" w:rsidR="000453CF" w:rsidRPr="00012A84" w:rsidRDefault="000453CF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E: swalters@walterscommercial.co.uk</w:t>
                    </w:r>
                  </w:p>
                  <w:p w14:paraId="7B1CAFE8" w14:textId="77777777" w:rsidR="000453CF" w:rsidRPr="00012A84" w:rsidRDefault="000453CF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6F5B91" wp14:editId="7F18A9BB">
              <wp:simplePos x="0" y="0"/>
              <wp:positionH relativeFrom="column">
                <wp:posOffset>-264795</wp:posOffset>
              </wp:positionH>
              <wp:positionV relativeFrom="paragraph">
                <wp:posOffset>-486312</wp:posOffset>
              </wp:positionV>
              <wp:extent cx="3081020" cy="38862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4BE6E" w14:textId="77777777" w:rsidR="000453CF" w:rsidRPr="00012A84" w:rsidRDefault="000453CF" w:rsidP="000453CF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4"/>
                              <w:szCs w:val="14"/>
                            </w:rPr>
                          </w:pP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Victoria House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26 Queen Victoria Street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Reading RG1 1TG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br/>
                          </w:r>
                          <w:r w:rsidRPr="00012A84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M: 07764 230561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46F5B91" id="Text Box 5" o:spid="_x0000_s1034" type="#_x0000_t202" style="position:absolute;margin-left:-20.85pt;margin-top:-38.3pt;width:242.6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" filled="f" stroked="f" strokeweight=".5pt">
              <v:textbox>
                <w:txbxContent>
                  <w:p w14:paraId="7A94BE6E" w14:textId="77777777" w:rsidR="000453CF" w:rsidRPr="00012A84" w:rsidRDefault="000453CF" w:rsidP="000453CF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4"/>
                        <w:szCs w:val="14"/>
                      </w:rPr>
                    </w:pP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Victoria House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26 Queen Victoria Street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Reading RG1 1TG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br/>
                    </w:r>
                    <w:r w:rsidRPr="00012A84">
                      <w:rPr>
                        <w:rFonts w:cs="Times New Roman (Body CS)"/>
                        <w:sz w:val="14"/>
                        <w:szCs w:val="14"/>
                      </w:rPr>
                      <w:t>M: 07764 230561</w:t>
                    </w:r>
                  </w:p>
                </w:txbxContent>
              </v:textbox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03465E3" wp14:editId="2535B884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DC214A" id="Freeform 37" o:spid="_x0000_s1026" style="position:absolute;margin-left:146.55pt;margin-top:-64.2pt;width:156.5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" path="m626,c2,,2,,2,,1,,,1,,1,,2,1,3,2,3v624,,624,,624,c627,3,628,2,628,1v,,-1,-1,-2,-1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F46DF5" wp14:editId="742B06D9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10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585F11" id="Freeform 36" o:spid="_x0000_s1026" style="position:absolute;margin-left:146.85pt;margin-top:-44.5pt;width:156.5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2B189" wp14:editId="2F51B49B">
              <wp:simplePos x="0" y="0"/>
              <wp:positionH relativeFrom="column">
                <wp:posOffset>2870200</wp:posOffset>
              </wp:positionH>
              <wp:positionV relativeFrom="paragraph">
                <wp:posOffset>-467995</wp:posOffset>
              </wp:positionV>
              <wp:extent cx="9525" cy="336550"/>
              <wp:effectExtent l="0" t="0" r="3175" b="6350"/>
              <wp:wrapNone/>
              <wp:docPr id="20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36550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FB959B" id="Freeform 38" o:spid="_x0000_s1026" style="position:absolute;margin-left:226pt;margin-top:-36.85pt;width:.75pt;height:2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" path="m1,c1,,,1,,2,,95,,95,,95v,1,1,2,1,2c2,97,3,96,3,95,3,2,3,2,3,2,3,1,2,,1,xe" fillcolor="#00b0f0" stroked="f">
              <v:path arrowok="t" o:connecttype="custom" o:connectlocs="3175,0;0,6939;0,329611;3175,336550;9525,329611;9525,6939;3175,0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64425" w14:textId="77777777" w:rsidR="00E64657" w:rsidRDefault="00E64657" w:rsidP="000A5FCC">
      <w:r>
        <w:separator/>
      </w:r>
    </w:p>
  </w:footnote>
  <w:footnote w:type="continuationSeparator" w:id="0">
    <w:p w14:paraId="03153CAC" w14:textId="77777777" w:rsidR="00E64657" w:rsidRDefault="00E64657" w:rsidP="000A5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E1207" w14:textId="77777777" w:rsidR="00742F78" w:rsidRDefault="00742F7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2912B" w14:textId="77777777" w:rsidR="003F28BD" w:rsidRDefault="003F28BD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28FE0C5" wp14:editId="54AEAA20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FAB30B" id="Rectangle 13" o:spid="_x0000_s1026" style="position:absolute;margin-left:162.25pt;margin-top:33.45pt;width:133.95pt;height:8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BC16F2E" wp14:editId="56D32495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80321E" w14:textId="77777777" w:rsidR="003F28BD" w:rsidRDefault="003F28BD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395CEBB" wp14:editId="4528A5BD">
                                <wp:extent cx="1632640" cy="909890"/>
                                <wp:effectExtent l="0" t="0" r="0" b="508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C16F2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58.55pt;margin-top:32.55pt;width:145.3pt;height:8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" filled="f" stroked="f" strokeweight=".5pt">
              <v:textbox>
                <w:txbxContent>
                  <w:p w14:paraId="2980321E" w14:textId="77777777" w:rsidR="003F28BD" w:rsidRDefault="003F28BD" w:rsidP="000A5FCC">
                    <w:r w:rsidRPr="00DB377A">
                      <w:rPr>
                        <w:noProof/>
                      </w:rPr>
                      <w:drawing>
                        <wp:inline distT="0" distB="0" distL="0" distR="0" wp14:anchorId="2395CEBB" wp14:editId="4528A5BD">
                          <wp:extent cx="1632640" cy="909890"/>
                          <wp:effectExtent l="0" t="0" r="0" b="508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D2F3F0B" wp14:editId="18927DD0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A3D8E27" id="Rectangle 16" o:spid="_x0000_s1026" style="position:absolute;margin-left:-73.9pt;margin-top:-18.8pt;width:604.45pt;height:8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836F0" w14:textId="77777777" w:rsidR="00742F78" w:rsidRDefault="00742F78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324AC" w14:textId="77777777" w:rsidR="00DB377A" w:rsidRDefault="00F150A8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15187B2" wp14:editId="2FCF7050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6CA8EF" id="Rectangle 9" o:spid="_x0000_s1026" style="position:absolute;margin-left:162.25pt;margin-top:33.45pt;width:133.95pt;height:8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146CD4" wp14:editId="5E9FD618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A43E83" w14:textId="77777777" w:rsidR="00DB377A" w:rsidRDefault="00DB377A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36B1A47" wp14:editId="7EDBEEBB">
                                <wp:extent cx="1632640" cy="909890"/>
                                <wp:effectExtent l="0" t="0" r="0" b="508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146CD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158.55pt;margin-top:32.55pt;width:145.3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" filled="f" stroked="f" strokeweight=".5pt">
              <v:textbox>
                <w:txbxContent>
                  <w:p w14:paraId="73A43E83" w14:textId="77777777" w:rsidR="00DB377A" w:rsidRDefault="00DB377A" w:rsidP="000A5FCC">
                    <w:r w:rsidRPr="00DB377A">
                      <w:rPr>
                        <w:noProof/>
                      </w:rPr>
                      <w:drawing>
                        <wp:inline distT="0" distB="0" distL="0" distR="0" wp14:anchorId="436B1A47" wp14:editId="7EDBEEBB">
                          <wp:extent cx="1632640" cy="909890"/>
                          <wp:effectExtent l="0" t="0" r="0" b="508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459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34E54D68" wp14:editId="5BD75DD4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11BF386" id="Rectangle 8" o:spid="_x0000_s1026" style="position:absolute;margin-left:-73.9pt;margin-top:-18.8pt;width:604.45pt;height:83.8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319"/>
    <w:multiLevelType w:val="hybridMultilevel"/>
    <w:tmpl w:val="E59083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91872"/>
    <w:multiLevelType w:val="hybridMultilevel"/>
    <w:tmpl w:val="0EB49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5108EF"/>
    <w:multiLevelType w:val="hybridMultilevel"/>
    <w:tmpl w:val="2D1AC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EB036D"/>
    <w:multiLevelType w:val="singleLevel"/>
    <w:tmpl w:val="2BF2414C"/>
    <w:lvl w:ilvl="0">
      <w:start w:val="1"/>
      <w:numFmt w:val="bullet"/>
      <w:lvlRestart w:val="0"/>
      <w:lvlText w:val=""/>
      <w:lvlJc w:val="left"/>
      <w:pPr>
        <w:tabs>
          <w:tab w:val="num" w:pos="4973"/>
        </w:tabs>
        <w:ind w:left="4973" w:hanging="720"/>
      </w:pPr>
      <w:rPr>
        <w:rFonts w:ascii="Symbol" w:hAnsi="Symbol" w:hint="default"/>
      </w:rPr>
    </w:lvl>
  </w:abstractNum>
  <w:abstractNum w:abstractNumId="4">
    <w:nsid w:val="57A50B1C"/>
    <w:multiLevelType w:val="hybridMultilevel"/>
    <w:tmpl w:val="D2548F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E91BA2"/>
    <w:multiLevelType w:val="hybridMultilevel"/>
    <w:tmpl w:val="AF9ED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gutterAtTop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A9B"/>
    <w:rsid w:val="00012A84"/>
    <w:rsid w:val="0002468E"/>
    <w:rsid w:val="000453CF"/>
    <w:rsid w:val="000A0E0C"/>
    <w:rsid w:val="000A5FCC"/>
    <w:rsid w:val="000D6F1D"/>
    <w:rsid w:val="00104AC5"/>
    <w:rsid w:val="001247E7"/>
    <w:rsid w:val="001279B4"/>
    <w:rsid w:val="001A10F8"/>
    <w:rsid w:val="00215A57"/>
    <w:rsid w:val="002241A6"/>
    <w:rsid w:val="00247A9B"/>
    <w:rsid w:val="00252984"/>
    <w:rsid w:val="00272423"/>
    <w:rsid w:val="002805A7"/>
    <w:rsid w:val="002959CA"/>
    <w:rsid w:val="002A4AB4"/>
    <w:rsid w:val="002B0491"/>
    <w:rsid w:val="002B55E1"/>
    <w:rsid w:val="00344C78"/>
    <w:rsid w:val="00345D34"/>
    <w:rsid w:val="00360F25"/>
    <w:rsid w:val="003B413A"/>
    <w:rsid w:val="003E3C7B"/>
    <w:rsid w:val="003F28BD"/>
    <w:rsid w:val="004C48FE"/>
    <w:rsid w:val="004E01E5"/>
    <w:rsid w:val="00506787"/>
    <w:rsid w:val="00516FFB"/>
    <w:rsid w:val="00570A8B"/>
    <w:rsid w:val="005F1E20"/>
    <w:rsid w:val="005F32AD"/>
    <w:rsid w:val="005F6BFB"/>
    <w:rsid w:val="006156E9"/>
    <w:rsid w:val="006731CF"/>
    <w:rsid w:val="00714908"/>
    <w:rsid w:val="00724325"/>
    <w:rsid w:val="00742F78"/>
    <w:rsid w:val="007872A3"/>
    <w:rsid w:val="0079459E"/>
    <w:rsid w:val="007C7B21"/>
    <w:rsid w:val="007D7D85"/>
    <w:rsid w:val="0082747F"/>
    <w:rsid w:val="00902D8B"/>
    <w:rsid w:val="00992063"/>
    <w:rsid w:val="009A2D3B"/>
    <w:rsid w:val="00AA4669"/>
    <w:rsid w:val="00B65641"/>
    <w:rsid w:val="00B72D12"/>
    <w:rsid w:val="00BE0DBF"/>
    <w:rsid w:val="00C2773F"/>
    <w:rsid w:val="00C63C1C"/>
    <w:rsid w:val="00C64F4D"/>
    <w:rsid w:val="00C66D68"/>
    <w:rsid w:val="00CC0D84"/>
    <w:rsid w:val="00CC3564"/>
    <w:rsid w:val="00CF3E3A"/>
    <w:rsid w:val="00CF49F0"/>
    <w:rsid w:val="00D31BFB"/>
    <w:rsid w:val="00D61DD1"/>
    <w:rsid w:val="00D62B3A"/>
    <w:rsid w:val="00D9379A"/>
    <w:rsid w:val="00DB377A"/>
    <w:rsid w:val="00DD7823"/>
    <w:rsid w:val="00E21CEA"/>
    <w:rsid w:val="00E22FC5"/>
    <w:rsid w:val="00E56750"/>
    <w:rsid w:val="00E64657"/>
    <w:rsid w:val="00ED2BE2"/>
    <w:rsid w:val="00EF6ACF"/>
    <w:rsid w:val="00F06189"/>
    <w:rsid w:val="00F150A8"/>
    <w:rsid w:val="00F64253"/>
    <w:rsid w:val="00F85520"/>
    <w:rsid w:val="00FB191B"/>
    <w:rsid w:val="00FC1A7A"/>
    <w:rsid w:val="00FE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8FF5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F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F78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F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F78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4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85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57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20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Volumes/Ovid/Indent%20Ovid%20jobs%20folder/V-Z/Walters%20Commercial/Property%20particulars/particulars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//Volumes/Ovid/Indent Ovid jobs folder/V-Z/Walters Commercial/Property particulars/particulars template 2.dotx</Template>
  <TotalTime>4</TotalTime>
  <Pages>2</Pages>
  <Words>247</Words>
  <Characters>1409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Tristan Kayes</cp:lastModifiedBy>
  <cp:revision>5</cp:revision>
  <dcterms:created xsi:type="dcterms:W3CDTF">2023-03-14T14:13:00Z</dcterms:created>
  <dcterms:modified xsi:type="dcterms:W3CDTF">2023-03-16T13:28:00Z</dcterms:modified>
</cp:coreProperties>
</file>