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6C605" w14:textId="77777777" w:rsidR="003F28BD" w:rsidRPr="00C66D68" w:rsidRDefault="003F28BD" w:rsidP="003F28BD"/>
    <w:p w14:paraId="619774D9" w14:textId="7C62710E" w:rsidR="003F28BD" w:rsidRPr="000A5FCC" w:rsidRDefault="00510CDD" w:rsidP="003F28BD">
      <w:pPr>
        <w:pStyle w:val="Heading1"/>
      </w:pPr>
      <w:r>
        <w:t>FOR SALE</w:t>
      </w:r>
    </w:p>
    <w:p w14:paraId="66B0E2F8" w14:textId="77777777" w:rsidR="00510CDD" w:rsidRPr="00510CDD" w:rsidRDefault="00510CDD" w:rsidP="00510CDD">
      <w:pPr>
        <w:pStyle w:val="Heading1"/>
        <w:rPr>
          <w:color w:val="00B0F0"/>
        </w:rPr>
      </w:pPr>
      <w:r w:rsidRPr="00510CDD">
        <w:rPr>
          <w:color w:val="00B0F0"/>
        </w:rPr>
        <w:t>TWO-STOREY BUSINESS UNIT</w:t>
      </w:r>
    </w:p>
    <w:p w14:paraId="3443453A" w14:textId="317D1F8C" w:rsidR="00FE5B25" w:rsidRPr="00FE5B25" w:rsidRDefault="00510CDD" w:rsidP="00510CDD">
      <w:pPr>
        <w:pStyle w:val="Heading1"/>
      </w:pPr>
      <w:r w:rsidRPr="00510CDD">
        <w:t>APPROX 1,945 SQ FT (180.6 SQM)</w:t>
      </w:r>
      <w:r w:rsidR="00FE5B25" w:rsidRPr="00FE5B25">
        <w:t xml:space="preserve"> </w:t>
      </w:r>
    </w:p>
    <w:p w14:paraId="13C37EFD" w14:textId="77777777" w:rsidR="003F28BD" w:rsidRPr="00C64F4D" w:rsidRDefault="003F28BD" w:rsidP="003F28BD">
      <w:pPr>
        <w:rPr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1D457" wp14:editId="34DBC581">
                <wp:simplePos x="0" y="0"/>
                <wp:positionH relativeFrom="column">
                  <wp:posOffset>-914400</wp:posOffset>
                </wp:positionH>
                <wp:positionV relativeFrom="paragraph">
                  <wp:posOffset>262890</wp:posOffset>
                </wp:positionV>
                <wp:extent cx="7538720" cy="4989830"/>
                <wp:effectExtent l="0" t="0" r="17780" b="13970"/>
                <wp:wrapTopAndBottom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20" cy="498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7CC92" w14:textId="77777777" w:rsidR="003F28BD" w:rsidRDefault="003F28BD" w:rsidP="003F28BD">
                            <w:r w:rsidRPr="00C64F4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20D3BD" wp14:editId="495A7CE9">
                                  <wp:extent cx="7718779" cy="5778057"/>
                                  <wp:effectExtent l="0" t="0" r="317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8779" cy="5778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21D457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1in;margin-top:20.7pt;width:593.6pt;height:39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" fillcolor="white [3201]" strokeweight=".5pt">
                <v:textbox inset="0,0,0,0">
                  <w:txbxContent>
                    <w:p w14:paraId="4AF7CC92" w14:textId="77777777" w:rsidR="003F28BD" w:rsidRDefault="003F28BD" w:rsidP="003F28BD">
                      <w:r w:rsidRPr="00C64F4D">
                        <w:rPr>
                          <w:noProof/>
                        </w:rPr>
                        <w:drawing>
                          <wp:inline distT="0" distB="0" distL="0" distR="0" wp14:anchorId="1020D3BD" wp14:editId="495A7CE9">
                            <wp:extent cx="7718779" cy="5778057"/>
                            <wp:effectExtent l="0" t="0" r="317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8779" cy="5778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EB7D3C" w14:textId="77777777" w:rsidR="003F28BD" w:rsidRPr="00C66D68" w:rsidRDefault="003F28BD" w:rsidP="003F28BD"/>
    <w:p w14:paraId="7EC760E1" w14:textId="3D4A3093" w:rsidR="003F28BD" w:rsidRPr="00510CDD" w:rsidRDefault="00510CDD" w:rsidP="00510CDD">
      <w:pPr>
        <w:jc w:val="center"/>
        <w:rPr>
          <w:b/>
          <w:bCs/>
          <w:sz w:val="36"/>
          <w:szCs w:val="36"/>
        </w:rPr>
      </w:pPr>
      <w:r w:rsidRPr="00510CDD">
        <w:rPr>
          <w:b/>
          <w:bCs/>
          <w:sz w:val="36"/>
          <w:szCs w:val="36"/>
        </w:rPr>
        <w:t>1 WOODSIDE BUSINESS PARK</w:t>
      </w:r>
      <w:r>
        <w:rPr>
          <w:b/>
          <w:bCs/>
          <w:sz w:val="36"/>
          <w:szCs w:val="36"/>
        </w:rPr>
        <w:br/>
      </w:r>
      <w:r w:rsidRPr="00510CDD">
        <w:rPr>
          <w:b/>
          <w:bCs/>
          <w:sz w:val="36"/>
          <w:szCs w:val="36"/>
        </w:rPr>
        <w:t>WHITLEY WOOD LANE</w:t>
      </w:r>
      <w:r>
        <w:rPr>
          <w:b/>
          <w:bCs/>
          <w:sz w:val="36"/>
          <w:szCs w:val="36"/>
        </w:rPr>
        <w:br/>
      </w:r>
      <w:r w:rsidRPr="00510CDD">
        <w:rPr>
          <w:b/>
          <w:bCs/>
          <w:sz w:val="36"/>
          <w:szCs w:val="36"/>
        </w:rPr>
        <w:t>READING RG2 8LW</w:t>
      </w:r>
    </w:p>
    <w:p w14:paraId="41DC9A7D" w14:textId="77777777" w:rsidR="003F28BD" w:rsidRDefault="003F28BD" w:rsidP="003F28BD"/>
    <w:p w14:paraId="471F85E6" w14:textId="77777777" w:rsidR="003F28BD" w:rsidRDefault="003F28BD" w:rsidP="003F28BD">
      <w:pPr>
        <w:sectPr w:rsidR="003F28BD" w:rsidSect="001279B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894" w:h="16834" w:code="1"/>
          <w:pgMar w:top="2672" w:right="1188" w:bottom="1440" w:left="1440" w:header="0" w:footer="0" w:gutter="0"/>
          <w:cols w:space="720"/>
          <w:docGrid w:linePitch="360"/>
        </w:sectPr>
      </w:pPr>
    </w:p>
    <w:p w14:paraId="1F60B641" w14:textId="77777777" w:rsidR="003F28BD" w:rsidRPr="00252984" w:rsidRDefault="003F28BD" w:rsidP="003F28BD">
      <w:pPr>
        <w:pStyle w:val="Heading2"/>
      </w:pPr>
      <w:r w:rsidRPr="00252984">
        <w:lastRenderedPageBreak/>
        <w:t>LOCATION</w:t>
      </w:r>
    </w:p>
    <w:p w14:paraId="5C3C8C17" w14:textId="7E4289E2" w:rsidR="003F28BD" w:rsidRPr="00252984" w:rsidRDefault="00510CDD" w:rsidP="00510CDD">
      <w:r w:rsidRPr="00510CDD">
        <w:t>The property is conveniently located 2 minutes drive of Jct. 11 of the M4 Motorway but</w:t>
      </w:r>
      <w:r>
        <w:t xml:space="preserve"> </w:t>
      </w:r>
      <w:r w:rsidRPr="00510CDD">
        <w:t>close to excellent shopping facilities with a Lidl and Morrisons supermarkets and B&amp;Q</w:t>
      </w:r>
      <w:r>
        <w:t xml:space="preserve"> </w:t>
      </w:r>
      <w:r w:rsidRPr="00510CDD">
        <w:t>DIY store within a short drive.</w:t>
      </w:r>
    </w:p>
    <w:p w14:paraId="19D73C34" w14:textId="77777777" w:rsidR="003F28BD" w:rsidRPr="00252984" w:rsidRDefault="003F28BD" w:rsidP="003F28BD">
      <w:pPr>
        <w:pStyle w:val="Heading2"/>
      </w:pPr>
      <w:r w:rsidRPr="00252984">
        <w:t>DESCRIPTION</w:t>
      </w:r>
    </w:p>
    <w:p w14:paraId="67617B24" w14:textId="77777777" w:rsidR="00510CDD" w:rsidRDefault="00510CDD" w:rsidP="00510CDD">
      <w:r w:rsidRPr="00510CDD">
        <w:t>The property is an end of terrace unit with part brick, part glazed elevation under a</w:t>
      </w:r>
      <w:r>
        <w:t xml:space="preserve"> </w:t>
      </w:r>
      <w:r w:rsidRPr="00510CDD">
        <w:t>metal clad roof. The building benefits from a good quality fit-out which comprises</w:t>
      </w:r>
      <w:r>
        <w:t xml:space="preserve"> </w:t>
      </w:r>
      <w:r w:rsidRPr="00510CDD">
        <w:t xml:space="preserve">suspended ceiling with recessed lighting, carpeting and a mixture of ceiling and </w:t>
      </w:r>
      <w:proofErr w:type="spellStart"/>
      <w:r w:rsidRPr="00510CDD">
        <w:t>wallmounted</w:t>
      </w:r>
      <w:proofErr w:type="spellEnd"/>
      <w:r>
        <w:t xml:space="preserve"> </w:t>
      </w:r>
      <w:r w:rsidRPr="00510CDD">
        <w:t>air-conditioning cassette units.</w:t>
      </w:r>
    </w:p>
    <w:p w14:paraId="405C6534" w14:textId="3E015DDB" w:rsidR="00510CDD" w:rsidRPr="00510CDD" w:rsidRDefault="00510CDD" w:rsidP="00510CDD">
      <w:r w:rsidRPr="00510CDD">
        <w:t>On the ground floor there is a mixture of individual offices and the first floor is</w:t>
      </w:r>
      <w:r>
        <w:t xml:space="preserve"> </w:t>
      </w:r>
      <w:r w:rsidRPr="00510CDD">
        <w:t>predominantly open-plan with 1 large meeting room. The unit benefits from a kitchen</w:t>
      </w:r>
      <w:r>
        <w:t xml:space="preserve"> </w:t>
      </w:r>
      <w:r w:rsidRPr="00510CDD">
        <w:t xml:space="preserve">area and male &amp; female </w:t>
      </w:r>
      <w:r>
        <w:t>WC</w:t>
      </w:r>
      <w:r w:rsidRPr="00510CDD">
        <w:t>s.</w:t>
      </w:r>
    </w:p>
    <w:p w14:paraId="712D554E" w14:textId="251DAB54" w:rsidR="003F28BD" w:rsidRPr="00252984" w:rsidRDefault="00510CDD" w:rsidP="00510CDD">
      <w:pPr>
        <w:rPr>
          <w:b/>
        </w:rPr>
      </w:pPr>
      <w:r w:rsidRPr="00510CDD">
        <w:t>Externally there are 5 demised parking spaces immediately to the front of the building</w:t>
      </w:r>
      <w:r>
        <w:t xml:space="preserve"> </w:t>
      </w:r>
      <w:r w:rsidRPr="00510CDD">
        <w:t>and a further 3 in the communal car park nearby</w:t>
      </w:r>
      <w:r>
        <w:t>.</w:t>
      </w:r>
    </w:p>
    <w:p w14:paraId="732E76F0" w14:textId="444BFE99" w:rsidR="00FE5B25" w:rsidRPr="00FE5B25" w:rsidRDefault="00FE5B25" w:rsidP="00FE5B25">
      <w:pPr>
        <w:pStyle w:val="Heading2"/>
      </w:pPr>
      <w:r w:rsidRPr="00FE5B25">
        <w:t>ACCOMMODATION</w:t>
      </w:r>
      <w:r w:rsidR="00430CFF">
        <w:t xml:space="preserve"> (NIA)</w:t>
      </w:r>
    </w:p>
    <w:p w14:paraId="7E56DB47" w14:textId="34EDD0BC" w:rsidR="00510CDD" w:rsidRPr="00510CDD" w:rsidRDefault="00510CDD" w:rsidP="00510CDD">
      <w:pPr>
        <w:rPr>
          <w:b/>
          <w:bCs/>
        </w:rPr>
      </w:pPr>
      <w:r w:rsidRPr="00510CDD">
        <w:rPr>
          <w:b/>
          <w:bCs/>
        </w:rPr>
        <w:t>Ground Floor</w:t>
      </w:r>
      <w:r>
        <w:rPr>
          <w:b/>
          <w:bCs/>
        </w:rPr>
        <w:tab/>
      </w:r>
      <w:r w:rsidRPr="00510CDD">
        <w:rPr>
          <w:b/>
          <w:bCs/>
        </w:rPr>
        <w:t xml:space="preserve">980 </w:t>
      </w:r>
      <w:proofErr w:type="spellStart"/>
      <w:r w:rsidRPr="00510CDD">
        <w:rPr>
          <w:b/>
          <w:bCs/>
        </w:rPr>
        <w:t>sq</w:t>
      </w:r>
      <w:proofErr w:type="spellEnd"/>
      <w:r w:rsidRPr="00510CDD">
        <w:rPr>
          <w:b/>
          <w:bCs/>
        </w:rPr>
        <w:t xml:space="preserve"> ft</w:t>
      </w:r>
      <w:r w:rsidR="00430CFF">
        <w:rPr>
          <w:b/>
          <w:bCs/>
        </w:rPr>
        <w:br/>
      </w:r>
      <w:r w:rsidRPr="00510CDD">
        <w:rPr>
          <w:b/>
          <w:bCs/>
        </w:rPr>
        <w:t>First floor</w:t>
      </w:r>
      <w:r w:rsidRPr="00510CDD">
        <w:rPr>
          <w:b/>
          <w:bCs/>
        </w:rPr>
        <w:tab/>
      </w:r>
      <w:r>
        <w:rPr>
          <w:b/>
          <w:bCs/>
        </w:rPr>
        <w:tab/>
      </w:r>
      <w:r w:rsidRPr="00510CDD">
        <w:rPr>
          <w:b/>
          <w:bCs/>
        </w:rPr>
        <w:t xml:space="preserve">965 </w:t>
      </w:r>
      <w:proofErr w:type="spellStart"/>
      <w:r w:rsidRPr="00510CDD">
        <w:rPr>
          <w:b/>
          <w:bCs/>
        </w:rPr>
        <w:t>sq</w:t>
      </w:r>
      <w:proofErr w:type="spellEnd"/>
      <w:r w:rsidRPr="00510CDD">
        <w:rPr>
          <w:b/>
          <w:bCs/>
        </w:rPr>
        <w:t xml:space="preserve"> ft</w:t>
      </w:r>
      <w:r w:rsidR="00430CFF">
        <w:rPr>
          <w:b/>
          <w:bCs/>
        </w:rPr>
        <w:br/>
      </w:r>
      <w:r w:rsidRPr="00510CDD">
        <w:rPr>
          <w:b/>
          <w:bCs/>
        </w:rPr>
        <w:t>Total</w:t>
      </w:r>
      <w:r w:rsidRPr="00510CDD">
        <w:rPr>
          <w:b/>
          <w:bCs/>
        </w:rPr>
        <w:tab/>
        <w:t xml:space="preserve">1,945 </w:t>
      </w:r>
      <w:proofErr w:type="spellStart"/>
      <w:r w:rsidRPr="00510CDD">
        <w:rPr>
          <w:b/>
          <w:bCs/>
        </w:rPr>
        <w:t>sq</w:t>
      </w:r>
      <w:proofErr w:type="spellEnd"/>
      <w:r w:rsidRPr="00510CDD">
        <w:rPr>
          <w:b/>
          <w:bCs/>
        </w:rPr>
        <w:t xml:space="preserve"> ft (180.6 </w:t>
      </w:r>
      <w:proofErr w:type="spellStart"/>
      <w:r w:rsidRPr="00510CDD">
        <w:rPr>
          <w:b/>
          <w:bCs/>
        </w:rPr>
        <w:t>sq</w:t>
      </w:r>
      <w:proofErr w:type="spellEnd"/>
      <w:r>
        <w:rPr>
          <w:b/>
          <w:bCs/>
        </w:rPr>
        <w:t xml:space="preserve"> </w:t>
      </w:r>
      <w:r w:rsidRPr="00510CDD">
        <w:rPr>
          <w:b/>
          <w:bCs/>
        </w:rPr>
        <w:t xml:space="preserve">m) </w:t>
      </w:r>
    </w:p>
    <w:p w14:paraId="27872077" w14:textId="7F39C508" w:rsidR="00C67039" w:rsidRDefault="00C67039" w:rsidP="00FE5B25">
      <w:pPr>
        <w:pStyle w:val="Heading2"/>
      </w:pPr>
      <w:r>
        <w:rPr>
          <w:noProof/>
          <w:lang w:val="en-US"/>
        </w:rPr>
        <w:drawing>
          <wp:inline distT="0" distB="0" distL="0" distR="0" wp14:anchorId="64773D94" wp14:editId="7810264A">
            <wp:extent cx="2544024" cy="1910548"/>
            <wp:effectExtent l="0" t="0" r="0" b="0"/>
            <wp:docPr id="4" name="Picture 4" descr="A picture containing indoor, ceiling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eiling, wall, fl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41" cy="19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C7C7" w14:textId="77777777" w:rsidR="00C67039" w:rsidRPr="00C67039" w:rsidRDefault="00C67039" w:rsidP="00C67039"/>
    <w:p w14:paraId="45A3A92F" w14:textId="1D322376" w:rsidR="00FE5B25" w:rsidRPr="00FE5B25" w:rsidRDefault="00FE5B25" w:rsidP="00FE5B25">
      <w:pPr>
        <w:pStyle w:val="Heading2"/>
      </w:pPr>
      <w:r w:rsidRPr="00FE5B25">
        <w:t>AMENITIES</w:t>
      </w:r>
    </w:p>
    <w:p w14:paraId="0780756C" w14:textId="2778230C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 xml:space="preserve">A mixture of open-plan </w:t>
      </w:r>
      <w:r w:rsidR="00F208CF">
        <w:br/>
      </w:r>
      <w:r w:rsidRPr="00510CDD">
        <w:t>and individual offices</w:t>
      </w:r>
    </w:p>
    <w:p w14:paraId="66256462" w14:textId="59F006D1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>Suspended ceilings</w:t>
      </w:r>
    </w:p>
    <w:p w14:paraId="4388EDA0" w14:textId="6F9337B9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>Category 2 lighting</w:t>
      </w:r>
    </w:p>
    <w:p w14:paraId="7710EDC9" w14:textId="2D2DE900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>Carpeting</w:t>
      </w:r>
    </w:p>
    <w:p w14:paraId="5F7F2FFA" w14:textId="5A48B1CE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 xml:space="preserve">Male &amp; female </w:t>
      </w:r>
      <w:proofErr w:type="spellStart"/>
      <w:r w:rsidRPr="00510CDD">
        <w:t>wc’s</w:t>
      </w:r>
      <w:proofErr w:type="spellEnd"/>
    </w:p>
    <w:p w14:paraId="2D6082AE" w14:textId="5923E08A" w:rsidR="00510CDD" w:rsidRPr="00510CDD" w:rsidRDefault="00510CDD" w:rsidP="00C67039">
      <w:pPr>
        <w:pStyle w:val="ListParagraph"/>
        <w:numPr>
          <w:ilvl w:val="0"/>
          <w:numId w:val="7"/>
        </w:numPr>
      </w:pPr>
      <w:r w:rsidRPr="00510CDD">
        <w:t xml:space="preserve">8 car parking spaces </w:t>
      </w:r>
      <w:r w:rsidR="00B76A0A">
        <w:br/>
      </w:r>
      <w:r w:rsidRPr="00510CDD">
        <w:t>(ability to park additional cars)</w:t>
      </w:r>
    </w:p>
    <w:p w14:paraId="6A822686" w14:textId="77777777" w:rsidR="00510CDD" w:rsidRPr="00510CDD" w:rsidRDefault="00510CDD" w:rsidP="00C67039">
      <w:pPr>
        <w:pStyle w:val="Heading2"/>
      </w:pPr>
      <w:r w:rsidRPr="00510CDD">
        <w:t>TERMS</w:t>
      </w:r>
    </w:p>
    <w:p w14:paraId="1E0CD04D" w14:textId="77777777" w:rsidR="00510CDD" w:rsidRPr="00510CDD" w:rsidRDefault="00510CDD" w:rsidP="00510CDD">
      <w:r w:rsidRPr="00510CDD">
        <w:t>The property is available on a freehold basis at offers in the region of £350,000.</w:t>
      </w:r>
    </w:p>
    <w:p w14:paraId="68C733E2" w14:textId="77777777" w:rsidR="00C67039" w:rsidRDefault="00510CDD" w:rsidP="00C67039">
      <w:pPr>
        <w:pStyle w:val="Heading2"/>
      </w:pPr>
      <w:r w:rsidRPr="00510CDD">
        <w:t>VAT</w:t>
      </w:r>
    </w:p>
    <w:p w14:paraId="6C9FE9D8" w14:textId="3B5F28B5" w:rsidR="00510CDD" w:rsidRPr="00510CDD" w:rsidRDefault="00510CDD" w:rsidP="00510CDD">
      <w:r w:rsidRPr="00510CDD">
        <w:t xml:space="preserve">All prices quoted are exclusive </w:t>
      </w:r>
      <w:r w:rsidR="00781C66">
        <w:br/>
      </w:r>
      <w:r w:rsidRPr="00510CDD">
        <w:t>of VAT where applicable.</w:t>
      </w:r>
    </w:p>
    <w:p w14:paraId="4DDAF56F" w14:textId="77777777" w:rsidR="00510CDD" w:rsidRPr="00510CDD" w:rsidRDefault="00510CDD" w:rsidP="00C67039">
      <w:pPr>
        <w:pStyle w:val="Heading2"/>
      </w:pPr>
      <w:r w:rsidRPr="00510CDD">
        <w:t>SERVICE CHARGE</w:t>
      </w:r>
    </w:p>
    <w:p w14:paraId="6994B390" w14:textId="114BB379" w:rsidR="00510CDD" w:rsidRPr="00510CDD" w:rsidRDefault="00510CDD" w:rsidP="00510CDD">
      <w:r w:rsidRPr="00510CDD">
        <w:t xml:space="preserve">There is a service charge payable </w:t>
      </w:r>
      <w:r w:rsidR="00E37F61">
        <w:br/>
      </w:r>
      <w:r w:rsidRPr="00510CDD">
        <w:t xml:space="preserve">to cover the maintenance of the </w:t>
      </w:r>
      <w:r w:rsidR="00E37F61">
        <w:br/>
      </w:r>
      <w:r w:rsidRPr="00510CDD">
        <w:t>common parts and</w:t>
      </w:r>
      <w:r w:rsidR="00C67039">
        <w:t xml:space="preserve"> </w:t>
      </w:r>
      <w:r w:rsidRPr="00510CDD">
        <w:t>roadways.</w:t>
      </w:r>
    </w:p>
    <w:p w14:paraId="6AD37AB9" w14:textId="77777777" w:rsidR="00C67039" w:rsidRDefault="00510CDD" w:rsidP="00C67039">
      <w:pPr>
        <w:pStyle w:val="Heading2"/>
      </w:pPr>
      <w:r w:rsidRPr="00510CDD">
        <w:t>RATES</w:t>
      </w:r>
    </w:p>
    <w:p w14:paraId="5208FA36" w14:textId="0ABF33A3" w:rsidR="00510CDD" w:rsidRPr="00510CDD" w:rsidRDefault="00510CDD" w:rsidP="00510CDD">
      <w:r w:rsidRPr="00510CDD">
        <w:t xml:space="preserve">Rateable Value £25,500 as obtained </w:t>
      </w:r>
      <w:r w:rsidR="00DF4675">
        <w:br/>
      </w:r>
      <w:r w:rsidRPr="00510CDD">
        <w:t xml:space="preserve">from the VOA Website. Current rate </w:t>
      </w:r>
      <w:r w:rsidR="00DF4675">
        <w:br/>
      </w:r>
      <w:r w:rsidRPr="00510CDD">
        <w:t>in the</w:t>
      </w:r>
      <w:r w:rsidR="00C67039">
        <w:t xml:space="preserve"> </w:t>
      </w:r>
      <w:r w:rsidRPr="00510CDD">
        <w:t>£ is 49.3p.</w:t>
      </w:r>
    </w:p>
    <w:p w14:paraId="7C570DE5" w14:textId="77777777" w:rsidR="00C67039" w:rsidRDefault="00510CDD" w:rsidP="00C67039">
      <w:pPr>
        <w:pStyle w:val="Heading2"/>
      </w:pPr>
      <w:r w:rsidRPr="00510CDD">
        <w:t>LEGAL COSTS</w:t>
      </w:r>
    </w:p>
    <w:p w14:paraId="5DEFCB45" w14:textId="561D7780" w:rsidR="003F28BD" w:rsidRPr="00C66D68" w:rsidRDefault="00510CDD" w:rsidP="00510CDD">
      <w:r w:rsidRPr="00510CDD">
        <w:t xml:space="preserve">Each party is to bear their own </w:t>
      </w:r>
      <w:r w:rsidR="00C67039">
        <w:br/>
      </w:r>
      <w:r w:rsidRPr="00510CDD">
        <w:t>legal costs in this matter</w:t>
      </w:r>
      <w:r w:rsidR="00C67039">
        <w:t>.</w:t>
      </w:r>
    </w:p>
    <w:p w14:paraId="5355F779" w14:textId="77777777" w:rsidR="003F28BD" w:rsidRPr="00C66D68" w:rsidRDefault="003F28BD" w:rsidP="003F28BD">
      <w:pPr>
        <w:pStyle w:val="Heading2"/>
      </w:pPr>
      <w:r w:rsidRPr="00C66D68">
        <w:t>VIEWING</w:t>
      </w:r>
    </w:p>
    <w:p w14:paraId="2403BBE5" w14:textId="77777777" w:rsidR="003F28BD" w:rsidRPr="00C66D68" w:rsidRDefault="003F28BD" w:rsidP="003F28BD">
      <w:r w:rsidRPr="00C66D68">
        <w:t xml:space="preserve">Strictly by appointment through </w:t>
      </w:r>
      <w:r>
        <w:br/>
      </w:r>
      <w:r w:rsidRPr="00C66D68">
        <w:t xml:space="preserve">the sole agent </w:t>
      </w:r>
      <w:r>
        <w:t>Walters Commercial</w:t>
      </w:r>
      <w:r>
        <w:br/>
      </w:r>
      <w:r w:rsidRPr="00CC3564">
        <w:rPr>
          <w:b/>
        </w:rPr>
        <w:t>Shaun Walters</w:t>
      </w:r>
      <w:r w:rsidRPr="00C66D68">
        <w:t xml:space="preserve"> </w:t>
      </w:r>
      <w:r>
        <w:br/>
        <w:t xml:space="preserve">M: </w:t>
      </w:r>
      <w:r w:rsidRPr="00C66D68">
        <w:t>07764 230561</w:t>
      </w:r>
      <w:r>
        <w:t xml:space="preserve"> </w:t>
      </w:r>
      <w:r>
        <w:br/>
        <w:t xml:space="preserve">E: </w:t>
      </w:r>
      <w:r w:rsidRPr="005F6BFB">
        <w:t>swalters@walterscommercial.co.uk</w:t>
      </w:r>
    </w:p>
    <w:p w14:paraId="3E4BF8FD" w14:textId="77777777" w:rsidR="003F28BD" w:rsidRPr="00C66D68" w:rsidRDefault="003F28BD" w:rsidP="003F28BD"/>
    <w:p w14:paraId="039BCF9D" w14:textId="77777777" w:rsidR="003F28BD" w:rsidRDefault="003F28BD" w:rsidP="003F28BD"/>
    <w:p w14:paraId="0B787B60" w14:textId="77777777" w:rsidR="00C66D68" w:rsidRPr="003F28BD" w:rsidRDefault="00C66D68" w:rsidP="003F28BD"/>
    <w:sectPr w:rsidR="00C66D68" w:rsidRPr="003F28BD" w:rsidSect="001279B4">
      <w:headerReference w:type="default" r:id="rId17"/>
      <w:footerReference w:type="default" r:id="rId18"/>
      <w:type w:val="continuous"/>
      <w:pgSz w:w="11894" w:h="16834" w:code="1"/>
      <w:pgMar w:top="2672" w:right="1188" w:bottom="1440" w:left="144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FFC95" w14:textId="77777777" w:rsidR="00EF2659" w:rsidRDefault="00EF2659" w:rsidP="000A5FCC">
      <w:r>
        <w:separator/>
      </w:r>
    </w:p>
  </w:endnote>
  <w:endnote w:type="continuationSeparator" w:id="0">
    <w:p w14:paraId="1F507115" w14:textId="77777777" w:rsidR="00EF2659" w:rsidRDefault="00EF2659" w:rsidP="000A5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 (Body CS)"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3DE9D" w14:textId="77777777" w:rsidR="00927746" w:rsidRDefault="0092774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193EC" w14:textId="38CBF2D3" w:rsidR="003F28BD" w:rsidRDefault="003F28BD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7EA7717" wp14:editId="48E76327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569285" w14:textId="77777777" w:rsidR="003F28BD" w:rsidRPr="00012A84" w:rsidRDefault="003F28BD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EA771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105.4pt;margin-top:-63.85pt;width:241.3pt;height:1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" filled="f" stroked="f" strokeweight=".5pt">
              <v:textbox>
                <w:txbxContent>
                  <w:p w14:paraId="41569285" w14:textId="77777777" w:rsidR="003F28BD" w:rsidRPr="00012A84" w:rsidRDefault="003F28BD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0D5204B" wp14:editId="60F1511A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1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37" o:spid="_x0000_s1026" style="position:absolute;margin-left:146.55pt;margin-top:-64.15pt;width:156.5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" path="m626,0c2,,2,,2,,1,,,1,,1,,2,1,3,2,3,626,3,626,3,626,3,627,3,628,2,628,1,628,1,627,,626,0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A32CA7E" wp14:editId="698F361D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2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6FA869" id="Freeform 36" o:spid="_x0000_s1026" style="position:absolute;margin-left:146.85pt;margin-top:-44.5pt;width:156.55pt;height: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bookmarkStart w:id="0" w:name="_GoBack"/>
    <w:r w:rsidR="00927746" w:rsidRPr="00927746">
      <mc:AlternateContent>
        <mc:Choice Requires="wps">
          <w:drawing>
            <wp:anchor distT="0" distB="0" distL="114300" distR="114300" simplePos="0" relativeHeight="251693056" behindDoc="0" locked="0" layoutInCell="1" allowOverlap="1" wp14:anchorId="032F529C" wp14:editId="4980E8DD">
              <wp:simplePos x="0" y="0"/>
              <wp:positionH relativeFrom="column">
                <wp:posOffset>2855595</wp:posOffset>
              </wp:positionH>
              <wp:positionV relativeFrom="paragraph">
                <wp:posOffset>-439420</wp:posOffset>
              </wp:positionV>
              <wp:extent cx="9525" cy="393065"/>
              <wp:effectExtent l="0" t="0" r="0" b="0"/>
              <wp:wrapNone/>
              <wp:docPr id="22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93065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reeform 38" o:spid="_x0000_s1026" style="position:absolute;margin-left:224.85pt;margin-top:-34.55pt;width:.75pt;height:3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,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" path="m1,0c1,,,1,,2,,95,,95,,95,,96,1,97,1,97,2,97,3,96,3,95,3,2,3,2,3,2,3,1,2,,1,0xe" fillcolor="#00b0f0" stroked="f">
              <v:path arrowok="t" o:connecttype="custom" o:connectlocs="3175,0;0,8104;0,384961;3175,393065;9525,384961;9525,8104;3175,0" o:connectangles="0,0,0,0,0,0,0"/>
            </v:shape>
          </w:pict>
        </mc:Fallback>
      </mc:AlternateContent>
    </w:r>
    <w:r w:rsidR="00927746" w:rsidRPr="00927746">
      <mc:AlternateContent>
        <mc:Choice Requires="wps">
          <w:drawing>
            <wp:anchor distT="0" distB="0" distL="114300" distR="114300" simplePos="0" relativeHeight="251694080" behindDoc="0" locked="0" layoutInCell="1" allowOverlap="1" wp14:anchorId="717236FC" wp14:editId="45B44414">
              <wp:simplePos x="0" y="0"/>
              <wp:positionH relativeFrom="column">
                <wp:posOffset>-279400</wp:posOffset>
              </wp:positionH>
              <wp:positionV relativeFrom="paragraph">
                <wp:posOffset>-494665</wp:posOffset>
              </wp:positionV>
              <wp:extent cx="3081020" cy="56261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562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6DD58" w14:textId="77777777" w:rsidR="00927746" w:rsidRPr="005C5ED4" w:rsidRDefault="00927746" w:rsidP="00927746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 xml:space="preserve">Registered Office: 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Victoria House, 26 Queen Victoria Street</w:t>
                          </w: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br/>
                            <w:t>Reading RG1 1TG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29" type="#_x0000_t202" style="position:absolute;margin-left:-21.95pt;margin-top:-38.9pt;width:242.6pt;height:4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" filled="f" stroked="f" strokeweight=".5pt">
              <v:textbox>
                <w:txbxContent>
                  <w:p w14:paraId="24A6DD58" w14:textId="77777777" w:rsidR="00927746" w:rsidRPr="005C5ED4" w:rsidRDefault="00927746" w:rsidP="00927746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 xml:space="preserve">Registered Office: 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Victoria House, 26 Queen Victoria Street</w:t>
                    </w: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br/>
                      <w:t>Reading RG1 1TG</w:t>
                    </w:r>
                  </w:p>
                </w:txbxContent>
              </v:textbox>
            </v:shape>
          </w:pict>
        </mc:Fallback>
      </mc:AlternateContent>
    </w:r>
    <w:r w:rsidR="00927746" w:rsidRPr="00927746">
      <mc:AlternateContent>
        <mc:Choice Requires="wps">
          <w:drawing>
            <wp:anchor distT="0" distB="0" distL="114300" distR="114300" simplePos="0" relativeHeight="251695104" behindDoc="0" locked="0" layoutInCell="1" allowOverlap="1" wp14:anchorId="2FA487B6" wp14:editId="55F71FCA">
              <wp:simplePos x="0" y="0"/>
              <wp:positionH relativeFrom="column">
                <wp:posOffset>2896870</wp:posOffset>
              </wp:positionH>
              <wp:positionV relativeFrom="paragraph">
                <wp:posOffset>-483235</wp:posOffset>
              </wp:positionV>
              <wp:extent cx="2886075" cy="551180"/>
              <wp:effectExtent l="0" t="0" r="0" b="762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551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86476C" w14:textId="77777777" w:rsidR="00927746" w:rsidRPr="005C5ED4" w:rsidRDefault="00927746" w:rsidP="00927746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M: 07764 230561</w:t>
                          </w:r>
                        </w:p>
                        <w:p w14:paraId="2A6EB488" w14:textId="77777777" w:rsidR="00927746" w:rsidRPr="005C5ED4" w:rsidRDefault="00927746" w:rsidP="00927746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E: swalters@walterscommercial.co.uk</w:t>
                          </w:r>
                        </w:p>
                        <w:p w14:paraId="74108504" w14:textId="77777777" w:rsidR="00927746" w:rsidRPr="005C5ED4" w:rsidRDefault="00927746" w:rsidP="00927746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5"/>
                            </w:rPr>
                          </w:pPr>
                          <w:r w:rsidRPr="005C5ED4">
                            <w:rPr>
                              <w:rFonts w:cs="Times New Roman (Body CS)"/>
                              <w:sz w:val="15"/>
                              <w:szCs w:val="15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5" o:spid="_x0000_s1030" type="#_x0000_t202" style="position:absolute;margin-left:228.1pt;margin-top:-38pt;width:227.25pt;height:4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" filled="f" stroked="f" strokeweight=".5pt">
              <v:textbox>
                <w:txbxContent>
                  <w:p w14:paraId="3086476C" w14:textId="77777777" w:rsidR="00927746" w:rsidRPr="005C5ED4" w:rsidRDefault="00927746" w:rsidP="00927746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M: 07764 230561</w:t>
                    </w:r>
                  </w:p>
                  <w:p w14:paraId="2A6EB488" w14:textId="77777777" w:rsidR="00927746" w:rsidRPr="005C5ED4" w:rsidRDefault="00927746" w:rsidP="00927746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E: swalters@walterscommercial.co.uk</w:t>
                    </w:r>
                  </w:p>
                  <w:p w14:paraId="74108504" w14:textId="77777777" w:rsidR="00927746" w:rsidRPr="005C5ED4" w:rsidRDefault="00927746" w:rsidP="00927746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5"/>
                      </w:rPr>
                    </w:pPr>
                    <w:r w:rsidRPr="005C5ED4">
                      <w:rPr>
                        <w:rFonts w:cs="Times New Roman (Body CS)"/>
                        <w:sz w:val="15"/>
                        <w:szCs w:val="15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959E7" w14:textId="77777777" w:rsidR="00927746" w:rsidRDefault="00927746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0307A" w14:textId="77777777" w:rsidR="00DB377A" w:rsidRDefault="000453CF" w:rsidP="000A5F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D911AA" wp14:editId="52879DAB">
              <wp:simplePos x="0" y="0"/>
              <wp:positionH relativeFrom="column">
                <wp:posOffset>1338580</wp:posOffset>
              </wp:positionH>
              <wp:positionV relativeFrom="paragraph">
                <wp:posOffset>-810993</wp:posOffset>
              </wp:positionV>
              <wp:extent cx="3064747" cy="25068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747" cy="250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6311AD" w14:textId="77777777" w:rsidR="000453CF" w:rsidRPr="00012A84" w:rsidRDefault="000453CF" w:rsidP="000453CF">
                          <w:pPr>
                            <w:jc w:val="center"/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b/>
                              <w:sz w:val="16"/>
                              <w:szCs w:val="16"/>
                            </w:rPr>
                            <w:t>Shaun Walters BSc MRICS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D911A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05.4pt;margin-top:-63.85pt;width:241.3pt;height:1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" filled="f" stroked="f" strokeweight=".5pt">
              <v:textbox>
                <w:txbxContent>
                  <w:p w14:paraId="7E6311AD" w14:textId="77777777" w:rsidR="000453CF" w:rsidRPr="00012A84" w:rsidRDefault="000453CF" w:rsidP="000453CF">
                    <w:pPr>
                      <w:jc w:val="center"/>
                      <w:rPr>
                        <w:rFonts w:cs="Times New Roman (Body CS)"/>
                        <w:b/>
                        <w:sz w:val="16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b/>
                        <w:sz w:val="16"/>
                        <w:szCs w:val="16"/>
                      </w:rPr>
                      <w:t>Shaun Walters BSc MRICS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7B88D27" wp14:editId="3E0BD773">
              <wp:simplePos x="0" y="0"/>
              <wp:positionH relativeFrom="column">
                <wp:posOffset>2911475</wp:posOffset>
              </wp:positionH>
              <wp:positionV relativeFrom="paragraph">
                <wp:posOffset>-474345</wp:posOffset>
              </wp:positionV>
              <wp:extent cx="2895600" cy="38925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560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82FB67" w14:textId="77777777" w:rsidR="000453CF" w:rsidRPr="00012A84" w:rsidRDefault="000453CF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E: swalters@walterscommercial.co.uk</w:t>
                          </w:r>
                        </w:p>
                        <w:p w14:paraId="1DF376FC" w14:textId="77777777" w:rsidR="000453CF" w:rsidRPr="00012A84" w:rsidRDefault="000453CF" w:rsidP="000453CF">
                          <w:pPr>
                            <w:spacing w:after="0" w:line="200" w:lineRule="exact"/>
                            <w:rPr>
                              <w:rFonts w:cs="Times New Roman (Body CS)"/>
                              <w:sz w:val="15"/>
                              <w:szCs w:val="16"/>
                            </w:rPr>
                          </w:pPr>
                          <w:r w:rsidRPr="00012A84">
                            <w:rPr>
                              <w:rFonts w:cs="Times New Roman (Body CS)"/>
                              <w:sz w:val="15"/>
                              <w:szCs w:val="16"/>
                            </w:rPr>
                            <w:t>W: www.walterscommercial.co.uk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B88D27" id="Text Box 6" o:spid="_x0000_s1033" type="#_x0000_t202" style="position:absolute;margin-left:229.25pt;margin-top:-37.35pt;width:228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" filled="f" stroked="f" strokeweight=".5pt">
              <v:textbox>
                <w:txbxContent>
                  <w:p w14:paraId="4A82FB67" w14:textId="77777777" w:rsidR="000453CF" w:rsidRPr="00012A84" w:rsidRDefault="000453CF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E: swalters@walterscommercial.co.uk</w:t>
                    </w:r>
                  </w:p>
                  <w:p w14:paraId="1DF376FC" w14:textId="77777777" w:rsidR="000453CF" w:rsidRPr="00012A84" w:rsidRDefault="000453CF" w:rsidP="000453CF">
                    <w:pPr>
                      <w:spacing w:after="0" w:line="200" w:lineRule="exact"/>
                      <w:rPr>
                        <w:rFonts w:cs="Times New Roman (Body CS)"/>
                        <w:sz w:val="15"/>
                        <w:szCs w:val="16"/>
                      </w:rPr>
                    </w:pPr>
                    <w:r w:rsidRPr="00012A84">
                      <w:rPr>
                        <w:rFonts w:cs="Times New Roman (Body CS)"/>
                        <w:sz w:val="15"/>
                        <w:szCs w:val="16"/>
                      </w:rPr>
                      <w:t>W: www.walterscommercial.co.uk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7553F26" wp14:editId="4C6495FB">
              <wp:simplePos x="0" y="0"/>
              <wp:positionH relativeFrom="column">
                <wp:posOffset>-264795</wp:posOffset>
              </wp:positionH>
              <wp:positionV relativeFrom="paragraph">
                <wp:posOffset>-486312</wp:posOffset>
              </wp:positionV>
              <wp:extent cx="3081020" cy="3886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020" cy="388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57AA8D" w14:textId="77777777" w:rsidR="000453CF" w:rsidRPr="00012A84" w:rsidRDefault="000453CF" w:rsidP="000453CF">
                          <w:pPr>
                            <w:spacing w:after="0" w:line="200" w:lineRule="exact"/>
                            <w:jc w:val="right"/>
                            <w:rPr>
                              <w:rFonts w:cs="Times New Roman (Body CS)"/>
                              <w:sz w:val="14"/>
                              <w:szCs w:val="14"/>
                            </w:rPr>
                          </w:pP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Victoria House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26 Queen Victoria Street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3E3C7B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Reading RG1 1TG</w:t>
                          </w:r>
                          <w:r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br/>
                          </w:r>
                          <w:r w:rsidRPr="00012A84">
                            <w:rPr>
                              <w:rFonts w:cs="Times New Roman (Body CS)"/>
                              <w:sz w:val="14"/>
                              <w:szCs w:val="14"/>
                            </w:rPr>
                            <w:t>M: 07764 230561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7553F26" id="Text Box 5" o:spid="_x0000_s1034" type="#_x0000_t202" style="position:absolute;margin-left:-20.85pt;margin-top:-38.3pt;width:242.6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" filled="f" stroked="f" strokeweight=".5pt">
              <v:textbox>
                <w:txbxContent>
                  <w:p w14:paraId="4A57AA8D" w14:textId="77777777" w:rsidR="000453CF" w:rsidRPr="00012A84" w:rsidRDefault="000453CF" w:rsidP="000453CF">
                    <w:pPr>
                      <w:spacing w:after="0" w:line="200" w:lineRule="exact"/>
                      <w:jc w:val="right"/>
                      <w:rPr>
                        <w:rFonts w:cs="Times New Roman (Body CS)"/>
                        <w:sz w:val="14"/>
                        <w:szCs w:val="14"/>
                      </w:rPr>
                    </w:pP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Victoria House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26 Queen Victoria Street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t xml:space="preserve">, </w:t>
                    </w:r>
                    <w:r w:rsidRPr="003E3C7B">
                      <w:rPr>
                        <w:rFonts w:cs="Times New Roman (Body CS)"/>
                        <w:sz w:val="14"/>
                        <w:szCs w:val="14"/>
                      </w:rPr>
                      <w:t>Reading RG1 1TG</w:t>
                    </w:r>
                    <w:r>
                      <w:rPr>
                        <w:rFonts w:cs="Times New Roman (Body CS)"/>
                        <w:sz w:val="14"/>
                        <w:szCs w:val="14"/>
                      </w:rPr>
                      <w:br/>
                    </w:r>
                    <w:r w:rsidRPr="00012A84">
                      <w:rPr>
                        <w:rFonts w:cs="Times New Roman (Body CS)"/>
                        <w:sz w:val="14"/>
                        <w:szCs w:val="14"/>
                      </w:rPr>
                      <w:t>M: 07764 230561</w:t>
                    </w:r>
                  </w:p>
                </w:txbxContent>
              </v:textbox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DA9DB8" wp14:editId="62E16605">
              <wp:simplePos x="0" y="0"/>
              <wp:positionH relativeFrom="column">
                <wp:posOffset>1861185</wp:posOffset>
              </wp:positionH>
              <wp:positionV relativeFrom="paragraph">
                <wp:posOffset>-815651</wp:posOffset>
              </wp:positionV>
              <wp:extent cx="1988185" cy="9525"/>
              <wp:effectExtent l="0" t="0" r="5715" b="3175"/>
              <wp:wrapNone/>
              <wp:docPr id="10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185" cy="9525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1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1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1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1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7C9CD44" id="Freeform 37" o:spid="_x0000_s1026" style="position:absolute;margin-left:146.55pt;margin-top:-64.2pt;width:156.5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" path="m626,c2,,2,,2,,1,,,1,,1,,2,1,3,2,3v624,,624,,624,c627,3,628,2,628,1v,,-1,-1,-2,-1xe" fillcolor="#00b0f0" stroked="f">
              <v:path arrowok="t" o:connecttype="custom" o:connectlocs="1981853,0;6332,0;0,3175;6332,9525;1981853,9525;1988185,3175;1981853,0" o:connectangles="0,0,0,0,0,0,0"/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13C746" wp14:editId="1DD0B321">
              <wp:simplePos x="0" y="0"/>
              <wp:positionH relativeFrom="column">
                <wp:posOffset>1865014</wp:posOffset>
              </wp:positionH>
              <wp:positionV relativeFrom="paragraph">
                <wp:posOffset>-565094</wp:posOffset>
              </wp:positionV>
              <wp:extent cx="1988429" cy="9679"/>
              <wp:effectExtent l="0" t="0" r="5715" b="3175"/>
              <wp:wrapNone/>
              <wp:docPr id="20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88429" cy="9679"/>
                      </a:xfrm>
                      <a:custGeom>
                        <a:avLst/>
                        <a:gdLst>
                          <a:gd name="T0" fmla="*/ 626 w 628"/>
                          <a:gd name="T1" fmla="*/ 0 h 3"/>
                          <a:gd name="T2" fmla="*/ 2 w 628"/>
                          <a:gd name="T3" fmla="*/ 0 h 3"/>
                          <a:gd name="T4" fmla="*/ 0 w 628"/>
                          <a:gd name="T5" fmla="*/ 2 h 3"/>
                          <a:gd name="T6" fmla="*/ 2 w 628"/>
                          <a:gd name="T7" fmla="*/ 3 h 3"/>
                          <a:gd name="T8" fmla="*/ 626 w 628"/>
                          <a:gd name="T9" fmla="*/ 3 h 3"/>
                          <a:gd name="T10" fmla="*/ 628 w 628"/>
                          <a:gd name="T11" fmla="*/ 2 h 3"/>
                          <a:gd name="T12" fmla="*/ 626 w 628"/>
                          <a:gd name="T13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628" h="3">
                            <a:moveTo>
                              <a:pt x="626" y="0"/>
                            </a:moveTo>
                            <a:cubicBezTo>
                              <a:pt x="2" y="0"/>
                              <a:pt x="2" y="0"/>
                              <a:pt x="2" y="0"/>
                            </a:cubicBez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2"/>
                              <a:pt x="1" y="3"/>
                              <a:pt x="2" y="3"/>
                            </a:cubicBezTo>
                            <a:cubicBezTo>
                              <a:pt x="626" y="3"/>
                              <a:pt x="626" y="3"/>
                              <a:pt x="626" y="3"/>
                            </a:cubicBezTo>
                            <a:cubicBezTo>
                              <a:pt x="627" y="3"/>
                              <a:pt x="628" y="2"/>
                              <a:pt x="628" y="2"/>
                            </a:cubicBezTo>
                            <a:cubicBezTo>
                              <a:pt x="628" y="1"/>
                              <a:pt x="627" y="0"/>
                              <a:pt x="626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714829" id="Freeform 36" o:spid="_x0000_s1026" style="position:absolute;margin-left:146.85pt;margin-top:-44.5pt;width:156.5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8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" path="m626,c2,,2,,2,,1,,,1,,2v,,1,1,2,1c626,3,626,3,626,3v1,,2,-1,2,-1c628,1,627,,626,xe" fillcolor="#00b0f0" stroked="f">
              <v:path arrowok="t" o:connecttype="custom" o:connectlocs="1982096,0;6333,0;0,6453;6333,9679;1982096,9679;1988429,6453;1982096,0" o:connectangles="0,0,0,0,0,0,0"/>
            </v:shape>
          </w:pict>
        </mc:Fallback>
      </mc:AlternateContent>
    </w:r>
    <w:r w:rsidR="00DB377A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74C5A3" wp14:editId="1CCEF774">
              <wp:simplePos x="0" y="0"/>
              <wp:positionH relativeFrom="column">
                <wp:posOffset>2870200</wp:posOffset>
              </wp:positionH>
              <wp:positionV relativeFrom="paragraph">
                <wp:posOffset>-467995</wp:posOffset>
              </wp:positionV>
              <wp:extent cx="9525" cy="336550"/>
              <wp:effectExtent l="0" t="0" r="3175" b="6350"/>
              <wp:wrapNone/>
              <wp:docPr id="21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336550"/>
                      </a:xfrm>
                      <a:custGeom>
                        <a:avLst/>
                        <a:gdLst>
                          <a:gd name="T0" fmla="*/ 1 w 3"/>
                          <a:gd name="T1" fmla="*/ 0 h 97"/>
                          <a:gd name="T2" fmla="*/ 0 w 3"/>
                          <a:gd name="T3" fmla="*/ 2 h 97"/>
                          <a:gd name="T4" fmla="*/ 0 w 3"/>
                          <a:gd name="T5" fmla="*/ 95 h 97"/>
                          <a:gd name="T6" fmla="*/ 1 w 3"/>
                          <a:gd name="T7" fmla="*/ 97 h 97"/>
                          <a:gd name="T8" fmla="*/ 3 w 3"/>
                          <a:gd name="T9" fmla="*/ 95 h 97"/>
                          <a:gd name="T10" fmla="*/ 3 w 3"/>
                          <a:gd name="T11" fmla="*/ 2 h 97"/>
                          <a:gd name="T12" fmla="*/ 1 w 3"/>
                          <a:gd name="T13" fmla="*/ 0 h 9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" h="97">
                            <a:moveTo>
                              <a:pt x="1" y="0"/>
                            </a:moveTo>
                            <a:cubicBezTo>
                              <a:pt x="1" y="0"/>
                              <a:pt x="0" y="1"/>
                              <a:pt x="0" y="2"/>
                            </a:cubicBezTo>
                            <a:cubicBezTo>
                              <a:pt x="0" y="95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1" y="97"/>
                              <a:pt x="1" y="97"/>
                            </a:cubicBezTo>
                            <a:cubicBezTo>
                              <a:pt x="2" y="97"/>
                              <a:pt x="3" y="96"/>
                              <a:pt x="3" y="95"/>
                            </a:cubicBezTo>
                            <a:cubicBezTo>
                              <a:pt x="3" y="2"/>
                              <a:pt x="3" y="2"/>
                              <a:pt x="3" y="2"/>
                            </a:cubicBezTo>
                            <a:cubicBezTo>
                              <a:pt x="3" y="1"/>
                              <a:pt x="2" y="0"/>
                              <a:pt x="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6BE0C86" id="Freeform 38" o:spid="_x0000_s1026" style="position:absolute;margin-left:226pt;margin-top:-36.85pt;width:.75pt;height:2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" path="m1,c1,,,1,,2,,95,,95,,95v,1,1,2,1,2c2,97,3,96,3,95,3,2,3,2,3,2,3,1,2,,1,xe" fillcolor="#00b0f0" stroked="f">
              <v:path arrowok="t" o:connecttype="custom" o:connectlocs="3175,0;0,6939;0,329611;3175,336550;9525,329611;9525,6939;3175,0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6A282" w14:textId="77777777" w:rsidR="00EF2659" w:rsidRDefault="00EF2659" w:rsidP="000A5FCC">
      <w:r>
        <w:separator/>
      </w:r>
    </w:p>
  </w:footnote>
  <w:footnote w:type="continuationSeparator" w:id="0">
    <w:p w14:paraId="2651B14C" w14:textId="77777777" w:rsidR="00EF2659" w:rsidRDefault="00EF2659" w:rsidP="000A5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0D033" w14:textId="77777777" w:rsidR="00927746" w:rsidRDefault="0092774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32209" w14:textId="77777777" w:rsidR="003F28BD" w:rsidRDefault="003F28BD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ADB5C5B" wp14:editId="5C72E72C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EE997" id="Rectangle 13" o:spid="_x0000_s1026" style="position:absolute;margin-left:162.25pt;margin-top:33.45pt;width:133.95pt;height:8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F1B7434" wp14:editId="1B45B3FA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CE0254" w14:textId="77777777" w:rsidR="003F28BD" w:rsidRDefault="003F28BD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42450B3" wp14:editId="5038A424">
                                <wp:extent cx="1632640" cy="909890"/>
                                <wp:effectExtent l="0" t="0" r="0" b="508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1B743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58.55pt;margin-top:32.55pt;width:145.3pt;height:8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" filled="f" stroked="f" strokeweight=".5pt">
              <v:textbox>
                <w:txbxContent>
                  <w:p w14:paraId="65CE0254" w14:textId="77777777" w:rsidR="003F28BD" w:rsidRDefault="003F28BD" w:rsidP="000A5FCC">
                    <w:r w:rsidRPr="00DB377A">
                      <w:rPr>
                        <w:noProof/>
                      </w:rPr>
                      <w:drawing>
                        <wp:inline distT="0" distB="0" distL="0" distR="0" wp14:anchorId="142450B3" wp14:editId="5038A424">
                          <wp:extent cx="1632640" cy="909890"/>
                          <wp:effectExtent l="0" t="0" r="0" b="508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C16436D" wp14:editId="5D25A2FC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DECC63" id="Rectangle 16" o:spid="_x0000_s1026" style="position:absolute;margin-left:-73.9pt;margin-top:-18.8pt;width:604.45pt;height:8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7FDDA" w14:textId="77777777" w:rsidR="00927746" w:rsidRDefault="00927746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47B24" w14:textId="77777777" w:rsidR="00DB377A" w:rsidRDefault="00F150A8" w:rsidP="000A5FC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FCE9F9" wp14:editId="14A8C08A">
              <wp:simplePos x="0" y="0"/>
              <wp:positionH relativeFrom="column">
                <wp:posOffset>2060778</wp:posOffset>
              </wp:positionH>
              <wp:positionV relativeFrom="paragraph">
                <wp:posOffset>424815</wp:posOffset>
              </wp:positionV>
              <wp:extent cx="1701165" cy="1031240"/>
              <wp:effectExtent l="0" t="0" r="63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1165" cy="10312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F8EAA3" id="Rectangle 9" o:spid="_x0000_s1026" style="position:absolute;margin-left:162.25pt;margin-top:33.45pt;width:133.95pt;height:8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" fillcolor="white [3212]" stroked="f" strokeweight="1pt">
              <v:textbox inset="0,0,0,0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EF21C3" wp14:editId="78EEEF15">
              <wp:simplePos x="0" y="0"/>
              <wp:positionH relativeFrom="column">
                <wp:posOffset>2013788</wp:posOffset>
              </wp:positionH>
              <wp:positionV relativeFrom="paragraph">
                <wp:posOffset>413385</wp:posOffset>
              </wp:positionV>
              <wp:extent cx="1845310" cy="109410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310" cy="1094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28D753" w14:textId="77777777" w:rsidR="00DB377A" w:rsidRDefault="00DB377A" w:rsidP="000A5FCC">
                          <w:r w:rsidRPr="00DB377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7FDCD00" wp14:editId="4EAE3D42">
                                <wp:extent cx="1632640" cy="909890"/>
                                <wp:effectExtent l="0" t="0" r="0" b="508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2913" cy="926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EF21C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158.55pt;margin-top:32.55pt;width:145.3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" filled="f" stroked="f" strokeweight=".5pt">
              <v:textbox>
                <w:txbxContent>
                  <w:p w14:paraId="4A28D753" w14:textId="77777777" w:rsidR="00DB377A" w:rsidRDefault="00DB377A" w:rsidP="000A5FCC">
                    <w:r w:rsidRPr="00DB377A">
                      <w:rPr>
                        <w:noProof/>
                      </w:rPr>
                      <w:drawing>
                        <wp:inline distT="0" distB="0" distL="0" distR="0" wp14:anchorId="27FDCD00" wp14:editId="4EAE3D42">
                          <wp:extent cx="1632640" cy="909890"/>
                          <wp:effectExtent l="0" t="0" r="0" b="508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2913" cy="9267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459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0156F025" wp14:editId="7F476420">
              <wp:simplePos x="0" y="0"/>
              <wp:positionH relativeFrom="column">
                <wp:posOffset>-938530</wp:posOffset>
              </wp:positionH>
              <wp:positionV relativeFrom="paragraph">
                <wp:posOffset>-238570</wp:posOffset>
              </wp:positionV>
              <wp:extent cx="7676515" cy="1065099"/>
              <wp:effectExtent l="0" t="0" r="0" b="190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6515" cy="1065099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108D9F" id="Rectangle 8" o:spid="_x0000_s1026" style="position:absolute;margin-left:-73.9pt;margin-top:-18.8pt;width:604.45pt;height:83.8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" fillcolor="#00b0f0" stroked="f" strokeweight="1pt">
              <v:textbox inset="0,0,0,0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319"/>
    <w:multiLevelType w:val="hybridMultilevel"/>
    <w:tmpl w:val="E59083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91872"/>
    <w:multiLevelType w:val="hybridMultilevel"/>
    <w:tmpl w:val="0EB49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5108EF"/>
    <w:multiLevelType w:val="hybridMultilevel"/>
    <w:tmpl w:val="2D1AC9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2667AA"/>
    <w:multiLevelType w:val="hybridMultilevel"/>
    <w:tmpl w:val="4F8C1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EB036D"/>
    <w:multiLevelType w:val="singleLevel"/>
    <w:tmpl w:val="2BF2414C"/>
    <w:lvl w:ilvl="0">
      <w:start w:val="1"/>
      <w:numFmt w:val="bullet"/>
      <w:lvlRestart w:val="0"/>
      <w:lvlText w:val=""/>
      <w:lvlJc w:val="left"/>
      <w:pPr>
        <w:tabs>
          <w:tab w:val="num" w:pos="4973"/>
        </w:tabs>
        <w:ind w:left="4973" w:hanging="720"/>
      </w:pPr>
      <w:rPr>
        <w:rFonts w:ascii="Symbol" w:hAnsi="Symbol" w:hint="default"/>
      </w:rPr>
    </w:lvl>
  </w:abstractNum>
  <w:abstractNum w:abstractNumId="5">
    <w:nsid w:val="64E447DE"/>
    <w:multiLevelType w:val="hybridMultilevel"/>
    <w:tmpl w:val="F960A4C2"/>
    <w:lvl w:ilvl="0" w:tplc="40B253A2">
      <w:numFmt w:val="bullet"/>
      <w:lvlText w:val="•"/>
      <w:lvlJc w:val="left"/>
      <w:pPr>
        <w:ind w:left="36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AE91BA2"/>
    <w:multiLevelType w:val="hybridMultilevel"/>
    <w:tmpl w:val="AF9ED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gutterAtTop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4D"/>
    <w:rsid w:val="00012A84"/>
    <w:rsid w:val="0002468E"/>
    <w:rsid w:val="000453CF"/>
    <w:rsid w:val="000A0E0C"/>
    <w:rsid w:val="000A5FCC"/>
    <w:rsid w:val="000D6F1D"/>
    <w:rsid w:val="00104AC5"/>
    <w:rsid w:val="001247E7"/>
    <w:rsid w:val="001279B4"/>
    <w:rsid w:val="001A10F8"/>
    <w:rsid w:val="00215A57"/>
    <w:rsid w:val="002241A6"/>
    <w:rsid w:val="00252984"/>
    <w:rsid w:val="00272423"/>
    <w:rsid w:val="002805A7"/>
    <w:rsid w:val="002959CA"/>
    <w:rsid w:val="002A4AB4"/>
    <w:rsid w:val="002B0491"/>
    <w:rsid w:val="002B55E1"/>
    <w:rsid w:val="0031384D"/>
    <w:rsid w:val="00344C78"/>
    <w:rsid w:val="00345D34"/>
    <w:rsid w:val="00360F25"/>
    <w:rsid w:val="003B413A"/>
    <w:rsid w:val="003E3C7B"/>
    <w:rsid w:val="003F28BD"/>
    <w:rsid w:val="00430CFF"/>
    <w:rsid w:val="004C48FE"/>
    <w:rsid w:val="004E01E5"/>
    <w:rsid w:val="00506787"/>
    <w:rsid w:val="00510CDD"/>
    <w:rsid w:val="00516FFB"/>
    <w:rsid w:val="00570A8B"/>
    <w:rsid w:val="005F1E20"/>
    <w:rsid w:val="005F6BFB"/>
    <w:rsid w:val="006156E9"/>
    <w:rsid w:val="006731CF"/>
    <w:rsid w:val="00714908"/>
    <w:rsid w:val="00724325"/>
    <w:rsid w:val="00781C66"/>
    <w:rsid w:val="007872A3"/>
    <w:rsid w:val="0079459E"/>
    <w:rsid w:val="007C7B21"/>
    <w:rsid w:val="007D7D85"/>
    <w:rsid w:val="0082747F"/>
    <w:rsid w:val="00902D8B"/>
    <w:rsid w:val="00927746"/>
    <w:rsid w:val="00992063"/>
    <w:rsid w:val="009A2D3B"/>
    <w:rsid w:val="00AA4669"/>
    <w:rsid w:val="00AD7AF1"/>
    <w:rsid w:val="00B65641"/>
    <w:rsid w:val="00B72D12"/>
    <w:rsid w:val="00B76A0A"/>
    <w:rsid w:val="00BE0DBF"/>
    <w:rsid w:val="00C2773F"/>
    <w:rsid w:val="00C63C1C"/>
    <w:rsid w:val="00C64F4D"/>
    <w:rsid w:val="00C66D68"/>
    <w:rsid w:val="00C67039"/>
    <w:rsid w:val="00CC0D84"/>
    <w:rsid w:val="00CC3564"/>
    <w:rsid w:val="00CF3E3A"/>
    <w:rsid w:val="00CF49F0"/>
    <w:rsid w:val="00D31BFB"/>
    <w:rsid w:val="00D61DD1"/>
    <w:rsid w:val="00D62B3A"/>
    <w:rsid w:val="00D9379A"/>
    <w:rsid w:val="00DB377A"/>
    <w:rsid w:val="00DF4675"/>
    <w:rsid w:val="00E21CEA"/>
    <w:rsid w:val="00E22FC5"/>
    <w:rsid w:val="00E37F61"/>
    <w:rsid w:val="00E56750"/>
    <w:rsid w:val="00ED2BE2"/>
    <w:rsid w:val="00EF2659"/>
    <w:rsid w:val="00F06189"/>
    <w:rsid w:val="00F150A8"/>
    <w:rsid w:val="00F208CF"/>
    <w:rsid w:val="00F64253"/>
    <w:rsid w:val="00F85520"/>
    <w:rsid w:val="00FB191B"/>
    <w:rsid w:val="00FC1A7A"/>
    <w:rsid w:val="00FE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20E32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7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46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CC"/>
    <w:rPr>
      <w:rFonts w:ascii="Verdana" w:eastAsia="Times New Roman" w:hAnsi="Verdana" w:cs="Arial"/>
      <w:color w:val="1F3864" w:themeColor="accent5" w:themeShade="8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FCC"/>
    <w:pPr>
      <w:spacing w:after="80" w:line="216" w:lineRule="auto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FCC"/>
    <w:pPr>
      <w:outlineLvl w:val="1"/>
    </w:pPr>
    <w:rPr>
      <w:b/>
      <w:bCs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77A"/>
  </w:style>
  <w:style w:type="paragraph" w:styleId="Footer">
    <w:name w:val="footer"/>
    <w:basedOn w:val="Normal"/>
    <w:link w:val="FooterChar"/>
    <w:uiPriority w:val="99"/>
    <w:unhideWhenUsed/>
    <w:rsid w:val="00DB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77A"/>
  </w:style>
  <w:style w:type="character" w:styleId="Hyperlink">
    <w:name w:val="Hyperlink"/>
    <w:unhideWhenUsed/>
    <w:rsid w:val="00C66D6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66D6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64F4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A5FCC"/>
    <w:rPr>
      <w:rFonts w:ascii="Verdana" w:eastAsia="Times New Roman" w:hAnsi="Verdana" w:cs="Arial"/>
      <w:b/>
      <w:bCs/>
      <w:color w:val="00B0F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0A5FCC"/>
    <w:rPr>
      <w:rFonts w:ascii="Verdana" w:eastAsia="Times New Roman" w:hAnsi="Verdana" w:cs="Arial"/>
      <w:b/>
      <w:bCs/>
      <w:color w:val="1F3864" w:themeColor="accent5" w:themeShade="80"/>
      <w:sz w:val="36"/>
      <w:szCs w:val="3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206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7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746"/>
    <w:rPr>
      <w:rFonts w:ascii="Lucida Grande" w:eastAsia="Times New Roman" w:hAnsi="Lucida Grande" w:cs="Lucida Grande"/>
      <w:color w:val="1F3864" w:themeColor="accent5" w:themeShade="8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4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33853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2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573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jpg"/><Relationship Id="rId20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3.jpeg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20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Volumes/Ovid/Indent%20Ovid%20jobs%20folder/V-Z/Walters%20Commercial/Property%20particulars/particulars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//Volumes/Ovid/Indent Ovid jobs folder/V-Z/Walters Commercial/Property particulars/particulars template 2.dotx</Template>
  <TotalTime>9</TotalTime>
  <Pages>2</Pages>
  <Words>275</Words>
  <Characters>1568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Tristan Kayes</cp:lastModifiedBy>
  <cp:revision>12</cp:revision>
  <dcterms:created xsi:type="dcterms:W3CDTF">2023-03-14T14:39:00Z</dcterms:created>
  <dcterms:modified xsi:type="dcterms:W3CDTF">2023-03-16T13:29:00Z</dcterms:modified>
</cp:coreProperties>
</file>